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igs" ContentType="application/vnd.openxmlformats-package.digital-signature-origin"/>
  <Default Extension="wdp" ContentType="image/vnd.ms-photo"/>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word/webSettings.xml" ContentType="application/vnd.openxmlformats-officedocument.wordprocessingml.webSettings+xml"/>
  <Override PartName="/customXml/itemProps1.xml" ContentType="application/vnd.openxmlformats-officedocument.customXmlPropertie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C804EC" w14:textId="77777777" w:rsidR="00374963" w:rsidRDefault="00374963" w:rsidP="001A568A"/>
    <w:p w14:paraId="1E71909A" w14:textId="77777777" w:rsidR="00374963" w:rsidRDefault="00374963" w:rsidP="001A568A"/>
    <w:p w14:paraId="05C526A3" w14:textId="50E3F630" w:rsidR="00374963" w:rsidRDefault="00374963" w:rsidP="001A568A"/>
    <w:p w14:paraId="7767E1A6" w14:textId="77777777" w:rsidR="00374963" w:rsidRDefault="00374963" w:rsidP="001A568A"/>
    <w:p w14:paraId="6748A479" w14:textId="77777777" w:rsidR="00374963" w:rsidRDefault="00374963" w:rsidP="001A568A"/>
    <w:p w14:paraId="68DAA9DE" w14:textId="77777777" w:rsidR="00374963" w:rsidRDefault="00374963" w:rsidP="001A568A"/>
    <w:p w14:paraId="27B3A9C7" w14:textId="77777777" w:rsidR="00374963" w:rsidRDefault="00374963" w:rsidP="001A568A"/>
    <w:p w14:paraId="328501FF" w14:textId="77777777" w:rsidR="00374963" w:rsidRDefault="00374963" w:rsidP="001A568A"/>
    <w:p w14:paraId="33AA7126" w14:textId="77777777" w:rsidR="00374963" w:rsidRDefault="00374963" w:rsidP="001A568A"/>
    <w:p w14:paraId="2CC38CA8" w14:textId="77777777" w:rsidR="00374963" w:rsidRDefault="00374963" w:rsidP="001A568A"/>
    <w:p w14:paraId="64F7D84E" w14:textId="77777777" w:rsidR="00374963" w:rsidRDefault="00374963" w:rsidP="001A568A"/>
    <w:p w14:paraId="133208EC" w14:textId="77777777" w:rsidR="00374963" w:rsidRDefault="00374963" w:rsidP="001A568A"/>
    <w:p w14:paraId="018CFE62" w14:textId="77777777" w:rsidR="00374963" w:rsidRDefault="00374963" w:rsidP="001A568A"/>
    <w:p w14:paraId="1907B55E" w14:textId="77777777" w:rsidR="00374963" w:rsidRDefault="00374963" w:rsidP="001A568A"/>
    <w:p w14:paraId="57C5A0BA" w14:textId="77777777" w:rsidR="00374963" w:rsidRDefault="00374963" w:rsidP="001A568A"/>
    <w:p w14:paraId="53B3F325" w14:textId="77777777" w:rsidR="00374963" w:rsidRDefault="00374963" w:rsidP="001A568A"/>
    <w:p w14:paraId="3983C66E" w14:textId="77777777" w:rsidR="00374963" w:rsidRDefault="00374963" w:rsidP="001A568A"/>
    <w:p w14:paraId="0F604AB2" w14:textId="77777777" w:rsidR="00374963" w:rsidRDefault="00374963" w:rsidP="001A568A"/>
    <w:p w14:paraId="7C1E553E" w14:textId="77777777" w:rsidR="00374963" w:rsidRDefault="00374963" w:rsidP="001A568A"/>
    <w:p w14:paraId="32B92FC6" w14:textId="46018B33" w:rsidR="00FC079F" w:rsidRDefault="0067472A" w:rsidP="00374963">
      <w:pPr>
        <w:pStyle w:val="chapitre0"/>
      </w:pPr>
      <w:bookmarkStart w:id="0" w:name="_Hlk497236125"/>
      <w:r>
        <w:t xml:space="preserve">Ma Com </w:t>
      </w:r>
      <w:proofErr w:type="spellStart"/>
      <w:r>
        <w:t>Com</w:t>
      </w:r>
      <w:proofErr w:type="spellEnd"/>
      <w:r>
        <w:t>’</w:t>
      </w:r>
    </w:p>
    <w:p w14:paraId="056A8956" w14:textId="77777777" w:rsidR="00FC079F" w:rsidRDefault="00FC079F" w:rsidP="00374963">
      <w:pPr>
        <w:pStyle w:val="chapitre0"/>
      </w:pPr>
      <w:r>
        <w:t xml:space="preserve">                                                                                                                        </w:t>
      </w:r>
    </w:p>
    <w:p w14:paraId="632369E1" w14:textId="1342581F" w:rsidR="00FC079F" w:rsidRDefault="00374963" w:rsidP="00374963">
      <w:pPr>
        <w:pStyle w:val="chapitre0"/>
      </w:pPr>
      <w:r>
        <w:t>Réhabilitation</w:t>
      </w:r>
      <w:r w:rsidR="00FC079F">
        <w:t xml:space="preserve"> de logements individuels </w:t>
      </w:r>
    </w:p>
    <w:p w14:paraId="60A1BB12" w14:textId="77777777" w:rsidR="00606936" w:rsidRDefault="00606936" w:rsidP="00374963">
      <w:pPr>
        <w:pStyle w:val="chapitre0"/>
      </w:pPr>
    </w:p>
    <w:p w14:paraId="379295AE" w14:textId="6DD3E664" w:rsidR="00606936" w:rsidRDefault="00B16433" w:rsidP="00374963">
      <w:pPr>
        <w:pStyle w:val="chapitre0"/>
      </w:pPr>
      <w:r>
        <w:t>Lot n°1</w:t>
      </w:r>
      <w:r w:rsidR="00606936">
        <w:t xml:space="preserve"> : </w:t>
      </w:r>
      <w:r w:rsidR="00991C72">
        <w:t>Gros-</w:t>
      </w:r>
      <w:proofErr w:type="spellStart"/>
      <w:r w:rsidR="00991C72">
        <w:t>Oeuvre</w:t>
      </w:r>
      <w:proofErr w:type="spellEnd"/>
    </w:p>
    <w:bookmarkEnd w:id="0"/>
    <w:p w14:paraId="0D84FC85" w14:textId="005485EF" w:rsidR="00FC079F" w:rsidRDefault="0067472A" w:rsidP="001A568A">
      <w:r>
        <w:rPr>
          <w:noProof/>
        </w:rPr>
        <w:drawing>
          <wp:anchor distT="0" distB="0" distL="114300" distR="114300" simplePos="0" relativeHeight="251657728" behindDoc="1" locked="0" layoutInCell="1" allowOverlap="1" wp14:anchorId="5E1950D0" wp14:editId="4C1655C6">
            <wp:simplePos x="0" y="0"/>
            <wp:positionH relativeFrom="column">
              <wp:posOffset>4338955</wp:posOffset>
            </wp:positionH>
            <wp:positionV relativeFrom="paragraph">
              <wp:posOffset>1003300</wp:posOffset>
            </wp:positionV>
            <wp:extent cx="1390650" cy="1600200"/>
            <wp:effectExtent l="0" t="0" r="0" b="0"/>
            <wp:wrapTight wrapText="bothSides">
              <wp:wrapPolygon edited="0">
                <wp:start x="0" y="0"/>
                <wp:lineTo x="0" y="21343"/>
                <wp:lineTo x="21304" y="21343"/>
                <wp:lineTo x="21304" y="0"/>
                <wp:lineTo x="0" y="0"/>
              </wp:wrapPolygon>
            </wp:wrapTight>
            <wp:docPr id="9" name="Image 9"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associÃ©e"/>
                    <pic:cNvPicPr>
                      <a:picLocks noChangeAspect="1" noChangeArrowheads="1"/>
                    </pic:cNvPicPr>
                  </pic:nvPicPr>
                  <pic:blipFill rotWithShape="1">
                    <a:blip r:embed="rId8">
                      <a:extLst>
                        <a:ext uri="{28A0092B-C50C-407E-A947-70E740481C1C}">
                          <a14:useLocalDpi xmlns:a14="http://schemas.microsoft.com/office/drawing/2010/main" val="0"/>
                        </a:ext>
                      </a:extLst>
                    </a:blip>
                    <a:srcRect l="38525" t="19406" r="37335" b="20221"/>
                    <a:stretch/>
                  </pic:blipFill>
                  <pic:spPr bwMode="auto">
                    <a:xfrm>
                      <a:off x="0" y="0"/>
                      <a:ext cx="1390650" cy="1600200"/>
                    </a:xfrm>
                    <a:prstGeom prst="rect">
                      <a:avLst/>
                    </a:prstGeom>
                    <a:noFill/>
                    <a:ln>
                      <a:noFill/>
                    </a:ln>
                    <a:extLst>
                      <a:ext uri="{53640926-AAD7-44D8-BBD7-CCE9431645EC}">
                        <a14:shadowObscured xmlns:a14="http://schemas.microsoft.com/office/drawing/2010/main"/>
                      </a:ext>
                    </a:extLst>
                  </pic:spPr>
                </pic:pic>
              </a:graphicData>
            </a:graphic>
          </wp:anchor>
        </w:drawing>
      </w:r>
      <w:r w:rsidR="00FC079F">
        <w:br w:type="page"/>
      </w:r>
    </w:p>
    <w:p w14:paraId="41D838A8" w14:textId="77777777" w:rsidR="00FC079F" w:rsidRDefault="00FC079F" w:rsidP="001A568A"/>
    <w:p w14:paraId="1F0263AB" w14:textId="77777777" w:rsidR="00FC079F" w:rsidRDefault="00FC079F" w:rsidP="001A568A">
      <w:pPr>
        <w:pStyle w:val="En-ttedetabledesmatires"/>
      </w:pPr>
      <w:r>
        <w:t>Table des matières</w:t>
      </w:r>
    </w:p>
    <w:p w14:paraId="2BC1B412" w14:textId="6F407E4A" w:rsidR="00980CB4" w:rsidRDefault="00FC079F">
      <w:pPr>
        <w:pStyle w:val="TM1"/>
        <w:tabs>
          <w:tab w:val="left" w:pos="440"/>
          <w:tab w:val="right" w:leader="dot" w:pos="9062"/>
        </w:tabs>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3967151" w:history="1">
        <w:r w:rsidR="00980CB4" w:rsidRPr="003665AF">
          <w:rPr>
            <w:rStyle w:val="Lienhypertexte"/>
            <w:noProof/>
          </w:rPr>
          <w:t>1</w:t>
        </w:r>
        <w:r w:rsidR="00980CB4">
          <w:rPr>
            <w:rFonts w:asciiTheme="minorHAnsi" w:eastAsiaTheme="minorEastAsia" w:hAnsiTheme="minorHAnsi" w:cstheme="minorBidi"/>
            <w:noProof/>
            <w:szCs w:val="22"/>
          </w:rPr>
          <w:tab/>
        </w:r>
        <w:r w:rsidR="00980CB4" w:rsidRPr="003665AF">
          <w:rPr>
            <w:rStyle w:val="Lienhypertexte"/>
            <w:noProof/>
          </w:rPr>
          <w:t>Les moyens humains</w:t>
        </w:r>
        <w:r w:rsidR="00980CB4">
          <w:rPr>
            <w:noProof/>
            <w:webHidden/>
          </w:rPr>
          <w:tab/>
        </w:r>
        <w:r w:rsidR="00980CB4">
          <w:rPr>
            <w:noProof/>
            <w:webHidden/>
          </w:rPr>
          <w:fldChar w:fldCharType="begin"/>
        </w:r>
        <w:r w:rsidR="00980CB4">
          <w:rPr>
            <w:noProof/>
            <w:webHidden/>
          </w:rPr>
          <w:instrText xml:space="preserve"> PAGEREF _Toc3967151 \h </w:instrText>
        </w:r>
        <w:r w:rsidR="00980CB4">
          <w:rPr>
            <w:noProof/>
            <w:webHidden/>
          </w:rPr>
        </w:r>
        <w:r w:rsidR="00980CB4">
          <w:rPr>
            <w:noProof/>
            <w:webHidden/>
          </w:rPr>
          <w:fldChar w:fldCharType="separate"/>
        </w:r>
        <w:r w:rsidR="00980CB4">
          <w:rPr>
            <w:noProof/>
            <w:webHidden/>
          </w:rPr>
          <w:t>3</w:t>
        </w:r>
        <w:r w:rsidR="00980CB4">
          <w:rPr>
            <w:noProof/>
            <w:webHidden/>
          </w:rPr>
          <w:fldChar w:fldCharType="end"/>
        </w:r>
      </w:hyperlink>
    </w:p>
    <w:p w14:paraId="4125F3D3" w14:textId="6639C4A1" w:rsidR="00980CB4" w:rsidRDefault="00980CB4">
      <w:pPr>
        <w:pStyle w:val="TM2"/>
        <w:tabs>
          <w:tab w:val="left" w:pos="880"/>
          <w:tab w:val="right" w:leader="dot" w:pos="9062"/>
        </w:tabs>
        <w:rPr>
          <w:rFonts w:asciiTheme="minorHAnsi" w:eastAsiaTheme="minorEastAsia" w:hAnsiTheme="minorHAnsi" w:cstheme="minorBidi"/>
          <w:noProof/>
          <w:szCs w:val="22"/>
        </w:rPr>
      </w:pPr>
      <w:hyperlink w:anchor="_Toc3967152" w:history="1">
        <w:r w:rsidRPr="003665AF">
          <w:rPr>
            <w:rStyle w:val="Lienhypertexte"/>
            <w:noProof/>
          </w:rPr>
          <w:t>1.1</w:t>
        </w:r>
        <w:r>
          <w:rPr>
            <w:rFonts w:asciiTheme="minorHAnsi" w:eastAsiaTheme="minorEastAsia" w:hAnsiTheme="minorHAnsi" w:cstheme="minorBidi"/>
            <w:noProof/>
            <w:szCs w:val="22"/>
          </w:rPr>
          <w:tab/>
        </w:r>
        <w:r w:rsidRPr="003665AF">
          <w:rPr>
            <w:rStyle w:val="Lienhypertexte"/>
            <w:noProof/>
          </w:rPr>
          <w:t>Un pilote projet à votre service</w:t>
        </w:r>
        <w:r>
          <w:rPr>
            <w:noProof/>
            <w:webHidden/>
          </w:rPr>
          <w:tab/>
        </w:r>
        <w:r>
          <w:rPr>
            <w:noProof/>
            <w:webHidden/>
          </w:rPr>
          <w:fldChar w:fldCharType="begin"/>
        </w:r>
        <w:r>
          <w:rPr>
            <w:noProof/>
            <w:webHidden/>
          </w:rPr>
          <w:instrText xml:space="preserve"> PAGEREF _Toc3967152 \h </w:instrText>
        </w:r>
        <w:r>
          <w:rPr>
            <w:noProof/>
            <w:webHidden/>
          </w:rPr>
        </w:r>
        <w:r>
          <w:rPr>
            <w:noProof/>
            <w:webHidden/>
          </w:rPr>
          <w:fldChar w:fldCharType="separate"/>
        </w:r>
        <w:r>
          <w:rPr>
            <w:noProof/>
            <w:webHidden/>
          </w:rPr>
          <w:t>3</w:t>
        </w:r>
        <w:r>
          <w:rPr>
            <w:noProof/>
            <w:webHidden/>
          </w:rPr>
          <w:fldChar w:fldCharType="end"/>
        </w:r>
      </w:hyperlink>
    </w:p>
    <w:p w14:paraId="6807C4F6" w14:textId="3B1BE6ED" w:rsidR="00980CB4" w:rsidRDefault="00980CB4">
      <w:pPr>
        <w:pStyle w:val="TM2"/>
        <w:tabs>
          <w:tab w:val="left" w:pos="880"/>
          <w:tab w:val="right" w:leader="dot" w:pos="9062"/>
        </w:tabs>
        <w:rPr>
          <w:rFonts w:asciiTheme="minorHAnsi" w:eastAsiaTheme="minorEastAsia" w:hAnsiTheme="minorHAnsi" w:cstheme="minorBidi"/>
          <w:noProof/>
          <w:szCs w:val="22"/>
        </w:rPr>
      </w:pPr>
      <w:hyperlink w:anchor="_Toc3967153" w:history="1">
        <w:r w:rsidRPr="003665AF">
          <w:rPr>
            <w:rStyle w:val="Lienhypertexte"/>
            <w:noProof/>
          </w:rPr>
          <w:t>1.2</w:t>
        </w:r>
        <w:r>
          <w:rPr>
            <w:rFonts w:asciiTheme="minorHAnsi" w:eastAsiaTheme="minorEastAsia" w:hAnsiTheme="minorHAnsi" w:cstheme="minorBidi"/>
            <w:noProof/>
            <w:szCs w:val="22"/>
          </w:rPr>
          <w:tab/>
        </w:r>
        <w:r w:rsidRPr="003665AF">
          <w:rPr>
            <w:rStyle w:val="Lienhypertexte"/>
            <w:noProof/>
          </w:rPr>
          <w:t>Responsable technique</w:t>
        </w:r>
        <w:r>
          <w:rPr>
            <w:noProof/>
            <w:webHidden/>
          </w:rPr>
          <w:tab/>
        </w:r>
        <w:r>
          <w:rPr>
            <w:noProof/>
            <w:webHidden/>
          </w:rPr>
          <w:fldChar w:fldCharType="begin"/>
        </w:r>
        <w:r>
          <w:rPr>
            <w:noProof/>
            <w:webHidden/>
          </w:rPr>
          <w:instrText xml:space="preserve"> PAGEREF _Toc3967153 \h </w:instrText>
        </w:r>
        <w:r>
          <w:rPr>
            <w:noProof/>
            <w:webHidden/>
          </w:rPr>
        </w:r>
        <w:r>
          <w:rPr>
            <w:noProof/>
            <w:webHidden/>
          </w:rPr>
          <w:fldChar w:fldCharType="separate"/>
        </w:r>
        <w:r>
          <w:rPr>
            <w:noProof/>
            <w:webHidden/>
          </w:rPr>
          <w:t>4</w:t>
        </w:r>
        <w:r>
          <w:rPr>
            <w:noProof/>
            <w:webHidden/>
          </w:rPr>
          <w:fldChar w:fldCharType="end"/>
        </w:r>
      </w:hyperlink>
    </w:p>
    <w:p w14:paraId="0D1BED02" w14:textId="125BBB34" w:rsidR="00980CB4" w:rsidRDefault="00980CB4">
      <w:pPr>
        <w:pStyle w:val="TM2"/>
        <w:tabs>
          <w:tab w:val="left" w:pos="880"/>
          <w:tab w:val="right" w:leader="dot" w:pos="9062"/>
        </w:tabs>
        <w:rPr>
          <w:rFonts w:asciiTheme="minorHAnsi" w:eastAsiaTheme="minorEastAsia" w:hAnsiTheme="minorHAnsi" w:cstheme="minorBidi"/>
          <w:noProof/>
          <w:szCs w:val="22"/>
        </w:rPr>
      </w:pPr>
      <w:hyperlink w:anchor="_Toc3967154" w:history="1">
        <w:r w:rsidRPr="003665AF">
          <w:rPr>
            <w:rStyle w:val="Lienhypertexte"/>
            <w:noProof/>
          </w:rPr>
          <w:t>1.3</w:t>
        </w:r>
        <w:r>
          <w:rPr>
            <w:rFonts w:asciiTheme="minorHAnsi" w:eastAsiaTheme="minorEastAsia" w:hAnsiTheme="minorHAnsi" w:cstheme="minorBidi"/>
            <w:noProof/>
            <w:szCs w:val="22"/>
          </w:rPr>
          <w:tab/>
        </w:r>
        <w:r w:rsidRPr="003665AF">
          <w:rPr>
            <w:rStyle w:val="Lienhypertexte"/>
            <w:noProof/>
          </w:rPr>
          <w:t>Le pôle planification, comptabilité et RH</w:t>
        </w:r>
        <w:r>
          <w:rPr>
            <w:noProof/>
            <w:webHidden/>
          </w:rPr>
          <w:tab/>
        </w:r>
        <w:r>
          <w:rPr>
            <w:noProof/>
            <w:webHidden/>
          </w:rPr>
          <w:fldChar w:fldCharType="begin"/>
        </w:r>
        <w:r>
          <w:rPr>
            <w:noProof/>
            <w:webHidden/>
          </w:rPr>
          <w:instrText xml:space="preserve"> PAGEREF _Toc3967154 \h </w:instrText>
        </w:r>
        <w:r>
          <w:rPr>
            <w:noProof/>
            <w:webHidden/>
          </w:rPr>
        </w:r>
        <w:r>
          <w:rPr>
            <w:noProof/>
            <w:webHidden/>
          </w:rPr>
          <w:fldChar w:fldCharType="separate"/>
        </w:r>
        <w:r>
          <w:rPr>
            <w:noProof/>
            <w:webHidden/>
          </w:rPr>
          <w:t>5</w:t>
        </w:r>
        <w:r>
          <w:rPr>
            <w:noProof/>
            <w:webHidden/>
          </w:rPr>
          <w:fldChar w:fldCharType="end"/>
        </w:r>
      </w:hyperlink>
    </w:p>
    <w:p w14:paraId="03601ED3" w14:textId="3D86A307" w:rsidR="00980CB4" w:rsidRDefault="00980CB4">
      <w:pPr>
        <w:pStyle w:val="TM2"/>
        <w:tabs>
          <w:tab w:val="left" w:pos="880"/>
          <w:tab w:val="right" w:leader="dot" w:pos="9062"/>
        </w:tabs>
        <w:rPr>
          <w:rFonts w:asciiTheme="minorHAnsi" w:eastAsiaTheme="minorEastAsia" w:hAnsiTheme="minorHAnsi" w:cstheme="minorBidi"/>
          <w:noProof/>
          <w:szCs w:val="22"/>
        </w:rPr>
      </w:pPr>
      <w:hyperlink w:anchor="_Toc3967155" w:history="1">
        <w:r w:rsidRPr="003665AF">
          <w:rPr>
            <w:rStyle w:val="Lienhypertexte"/>
            <w:noProof/>
          </w:rPr>
          <w:t>1.4</w:t>
        </w:r>
        <w:r>
          <w:rPr>
            <w:rFonts w:asciiTheme="minorHAnsi" w:eastAsiaTheme="minorEastAsia" w:hAnsiTheme="minorHAnsi" w:cstheme="minorBidi"/>
            <w:noProof/>
            <w:szCs w:val="22"/>
          </w:rPr>
          <w:tab/>
        </w:r>
        <w:r w:rsidRPr="003665AF">
          <w:rPr>
            <w:rStyle w:val="Lienhypertexte"/>
            <w:noProof/>
          </w:rPr>
          <w:t>Les conducteurs de travaux</w:t>
        </w:r>
        <w:r>
          <w:rPr>
            <w:noProof/>
            <w:webHidden/>
          </w:rPr>
          <w:tab/>
        </w:r>
        <w:r>
          <w:rPr>
            <w:noProof/>
            <w:webHidden/>
          </w:rPr>
          <w:fldChar w:fldCharType="begin"/>
        </w:r>
        <w:r>
          <w:rPr>
            <w:noProof/>
            <w:webHidden/>
          </w:rPr>
          <w:instrText xml:space="preserve"> PAGEREF _Toc3967155 \h </w:instrText>
        </w:r>
        <w:r>
          <w:rPr>
            <w:noProof/>
            <w:webHidden/>
          </w:rPr>
        </w:r>
        <w:r>
          <w:rPr>
            <w:noProof/>
            <w:webHidden/>
          </w:rPr>
          <w:fldChar w:fldCharType="separate"/>
        </w:r>
        <w:r>
          <w:rPr>
            <w:noProof/>
            <w:webHidden/>
          </w:rPr>
          <w:t>6</w:t>
        </w:r>
        <w:r>
          <w:rPr>
            <w:noProof/>
            <w:webHidden/>
          </w:rPr>
          <w:fldChar w:fldCharType="end"/>
        </w:r>
      </w:hyperlink>
    </w:p>
    <w:p w14:paraId="198B47DE" w14:textId="0DB60AF9" w:rsidR="00980CB4" w:rsidRDefault="00980CB4">
      <w:pPr>
        <w:pStyle w:val="TM2"/>
        <w:tabs>
          <w:tab w:val="left" w:pos="880"/>
          <w:tab w:val="right" w:leader="dot" w:pos="9062"/>
        </w:tabs>
        <w:rPr>
          <w:rFonts w:asciiTheme="minorHAnsi" w:eastAsiaTheme="minorEastAsia" w:hAnsiTheme="minorHAnsi" w:cstheme="minorBidi"/>
          <w:noProof/>
          <w:szCs w:val="22"/>
        </w:rPr>
      </w:pPr>
      <w:hyperlink w:anchor="_Toc3967156" w:history="1">
        <w:r w:rsidRPr="003665AF">
          <w:rPr>
            <w:rStyle w:val="Lienhypertexte"/>
            <w:noProof/>
          </w:rPr>
          <w:t>1.5</w:t>
        </w:r>
        <w:r>
          <w:rPr>
            <w:rFonts w:asciiTheme="minorHAnsi" w:eastAsiaTheme="minorEastAsia" w:hAnsiTheme="minorHAnsi" w:cstheme="minorBidi"/>
            <w:noProof/>
            <w:szCs w:val="22"/>
          </w:rPr>
          <w:tab/>
        </w:r>
        <w:r w:rsidRPr="003665AF">
          <w:rPr>
            <w:rStyle w:val="Lienhypertexte"/>
            <w:noProof/>
          </w:rPr>
          <w:t>Le gérant</w:t>
        </w:r>
        <w:r>
          <w:rPr>
            <w:noProof/>
            <w:webHidden/>
          </w:rPr>
          <w:tab/>
        </w:r>
        <w:r>
          <w:rPr>
            <w:noProof/>
            <w:webHidden/>
          </w:rPr>
          <w:fldChar w:fldCharType="begin"/>
        </w:r>
        <w:r>
          <w:rPr>
            <w:noProof/>
            <w:webHidden/>
          </w:rPr>
          <w:instrText xml:space="preserve"> PAGEREF _Toc3967156 \h </w:instrText>
        </w:r>
        <w:r>
          <w:rPr>
            <w:noProof/>
            <w:webHidden/>
          </w:rPr>
        </w:r>
        <w:r>
          <w:rPr>
            <w:noProof/>
            <w:webHidden/>
          </w:rPr>
          <w:fldChar w:fldCharType="separate"/>
        </w:r>
        <w:r>
          <w:rPr>
            <w:noProof/>
            <w:webHidden/>
          </w:rPr>
          <w:t>7</w:t>
        </w:r>
        <w:r>
          <w:rPr>
            <w:noProof/>
            <w:webHidden/>
          </w:rPr>
          <w:fldChar w:fldCharType="end"/>
        </w:r>
      </w:hyperlink>
    </w:p>
    <w:p w14:paraId="0F50C081" w14:textId="36431BF2" w:rsidR="00980CB4" w:rsidRDefault="00980CB4">
      <w:pPr>
        <w:pStyle w:val="TM2"/>
        <w:tabs>
          <w:tab w:val="left" w:pos="880"/>
          <w:tab w:val="right" w:leader="dot" w:pos="9062"/>
        </w:tabs>
        <w:rPr>
          <w:rFonts w:asciiTheme="minorHAnsi" w:eastAsiaTheme="minorEastAsia" w:hAnsiTheme="minorHAnsi" w:cstheme="minorBidi"/>
          <w:noProof/>
          <w:szCs w:val="22"/>
        </w:rPr>
      </w:pPr>
      <w:hyperlink w:anchor="_Toc3967157" w:history="1">
        <w:r w:rsidRPr="003665AF">
          <w:rPr>
            <w:rStyle w:val="Lienhypertexte"/>
            <w:noProof/>
          </w:rPr>
          <w:t>1.6</w:t>
        </w:r>
        <w:r>
          <w:rPr>
            <w:rFonts w:asciiTheme="minorHAnsi" w:eastAsiaTheme="minorEastAsia" w:hAnsiTheme="minorHAnsi" w:cstheme="minorBidi"/>
            <w:noProof/>
            <w:szCs w:val="22"/>
          </w:rPr>
          <w:tab/>
        </w:r>
        <w:r w:rsidRPr="003665AF">
          <w:rPr>
            <w:rStyle w:val="Lienhypertexte"/>
            <w:noProof/>
          </w:rPr>
          <w:t>Les Compagnons</w:t>
        </w:r>
        <w:r>
          <w:rPr>
            <w:noProof/>
            <w:webHidden/>
          </w:rPr>
          <w:tab/>
        </w:r>
        <w:r>
          <w:rPr>
            <w:noProof/>
            <w:webHidden/>
          </w:rPr>
          <w:fldChar w:fldCharType="begin"/>
        </w:r>
        <w:r>
          <w:rPr>
            <w:noProof/>
            <w:webHidden/>
          </w:rPr>
          <w:instrText xml:space="preserve"> PAGEREF _Toc3967157 \h </w:instrText>
        </w:r>
        <w:r>
          <w:rPr>
            <w:noProof/>
            <w:webHidden/>
          </w:rPr>
        </w:r>
        <w:r>
          <w:rPr>
            <w:noProof/>
            <w:webHidden/>
          </w:rPr>
          <w:fldChar w:fldCharType="separate"/>
        </w:r>
        <w:r>
          <w:rPr>
            <w:noProof/>
            <w:webHidden/>
          </w:rPr>
          <w:t>8</w:t>
        </w:r>
        <w:r>
          <w:rPr>
            <w:noProof/>
            <w:webHidden/>
          </w:rPr>
          <w:fldChar w:fldCharType="end"/>
        </w:r>
      </w:hyperlink>
    </w:p>
    <w:p w14:paraId="27F5D8D3" w14:textId="6532A4F7" w:rsidR="00980CB4" w:rsidRDefault="00980CB4">
      <w:pPr>
        <w:pStyle w:val="TM3"/>
        <w:tabs>
          <w:tab w:val="left" w:pos="1100"/>
          <w:tab w:val="right" w:leader="dot" w:pos="9062"/>
        </w:tabs>
        <w:rPr>
          <w:rFonts w:asciiTheme="minorHAnsi" w:eastAsiaTheme="minorEastAsia" w:hAnsiTheme="minorHAnsi" w:cstheme="minorBidi"/>
          <w:noProof/>
          <w:szCs w:val="22"/>
        </w:rPr>
      </w:pPr>
      <w:hyperlink w:anchor="_Toc3967158" w:history="1">
        <w:r w:rsidRPr="003665AF">
          <w:rPr>
            <w:rStyle w:val="Lienhypertexte"/>
            <w:noProof/>
          </w:rPr>
          <w:t>1.6.1</w:t>
        </w:r>
        <w:r>
          <w:rPr>
            <w:rFonts w:asciiTheme="minorHAnsi" w:eastAsiaTheme="minorEastAsia" w:hAnsiTheme="minorHAnsi" w:cstheme="minorBidi"/>
            <w:noProof/>
            <w:szCs w:val="22"/>
          </w:rPr>
          <w:tab/>
        </w:r>
        <w:r w:rsidRPr="003665AF">
          <w:rPr>
            <w:rStyle w:val="Lienhypertexte"/>
            <w:noProof/>
          </w:rPr>
          <w:t>Planification et tenues des plannings</w:t>
        </w:r>
        <w:r>
          <w:rPr>
            <w:noProof/>
            <w:webHidden/>
          </w:rPr>
          <w:tab/>
        </w:r>
        <w:r>
          <w:rPr>
            <w:noProof/>
            <w:webHidden/>
          </w:rPr>
          <w:fldChar w:fldCharType="begin"/>
        </w:r>
        <w:r>
          <w:rPr>
            <w:noProof/>
            <w:webHidden/>
          </w:rPr>
          <w:instrText xml:space="preserve"> PAGEREF _Toc3967158 \h </w:instrText>
        </w:r>
        <w:r>
          <w:rPr>
            <w:noProof/>
            <w:webHidden/>
          </w:rPr>
        </w:r>
        <w:r>
          <w:rPr>
            <w:noProof/>
            <w:webHidden/>
          </w:rPr>
          <w:fldChar w:fldCharType="separate"/>
        </w:r>
        <w:r>
          <w:rPr>
            <w:noProof/>
            <w:webHidden/>
          </w:rPr>
          <w:t>8</w:t>
        </w:r>
        <w:r>
          <w:rPr>
            <w:noProof/>
            <w:webHidden/>
          </w:rPr>
          <w:fldChar w:fldCharType="end"/>
        </w:r>
      </w:hyperlink>
    </w:p>
    <w:p w14:paraId="1D8BE6D4" w14:textId="3BDCB0B4" w:rsidR="00980CB4" w:rsidRDefault="00980CB4">
      <w:pPr>
        <w:pStyle w:val="TM3"/>
        <w:tabs>
          <w:tab w:val="left" w:pos="1100"/>
          <w:tab w:val="right" w:leader="dot" w:pos="9062"/>
        </w:tabs>
        <w:rPr>
          <w:rFonts w:asciiTheme="minorHAnsi" w:eastAsiaTheme="minorEastAsia" w:hAnsiTheme="minorHAnsi" w:cstheme="minorBidi"/>
          <w:noProof/>
          <w:szCs w:val="22"/>
        </w:rPr>
      </w:pPr>
      <w:hyperlink w:anchor="_Toc3967159" w:history="1">
        <w:r w:rsidRPr="003665AF">
          <w:rPr>
            <w:rStyle w:val="Lienhypertexte"/>
            <w:noProof/>
          </w:rPr>
          <w:t>1.6.2</w:t>
        </w:r>
        <w:r>
          <w:rPr>
            <w:rFonts w:asciiTheme="minorHAnsi" w:eastAsiaTheme="minorEastAsia" w:hAnsiTheme="minorHAnsi" w:cstheme="minorBidi"/>
            <w:noProof/>
            <w:szCs w:val="22"/>
          </w:rPr>
          <w:tab/>
        </w:r>
        <w:r w:rsidRPr="003665AF">
          <w:rPr>
            <w:rStyle w:val="Lienhypertexte"/>
            <w:noProof/>
          </w:rPr>
          <w:t>En cas d’imprévus</w:t>
        </w:r>
        <w:r>
          <w:rPr>
            <w:noProof/>
            <w:webHidden/>
          </w:rPr>
          <w:tab/>
        </w:r>
        <w:r>
          <w:rPr>
            <w:noProof/>
            <w:webHidden/>
          </w:rPr>
          <w:fldChar w:fldCharType="begin"/>
        </w:r>
        <w:r>
          <w:rPr>
            <w:noProof/>
            <w:webHidden/>
          </w:rPr>
          <w:instrText xml:space="preserve"> PAGEREF _Toc3967159 \h </w:instrText>
        </w:r>
        <w:r>
          <w:rPr>
            <w:noProof/>
            <w:webHidden/>
          </w:rPr>
        </w:r>
        <w:r>
          <w:rPr>
            <w:noProof/>
            <w:webHidden/>
          </w:rPr>
          <w:fldChar w:fldCharType="separate"/>
        </w:r>
        <w:r>
          <w:rPr>
            <w:noProof/>
            <w:webHidden/>
          </w:rPr>
          <w:t>9</w:t>
        </w:r>
        <w:r>
          <w:rPr>
            <w:noProof/>
            <w:webHidden/>
          </w:rPr>
          <w:fldChar w:fldCharType="end"/>
        </w:r>
      </w:hyperlink>
    </w:p>
    <w:p w14:paraId="1B231422" w14:textId="34B7082E" w:rsidR="00980CB4" w:rsidRDefault="00980CB4">
      <w:pPr>
        <w:pStyle w:val="TM3"/>
        <w:tabs>
          <w:tab w:val="left" w:pos="1100"/>
          <w:tab w:val="right" w:leader="dot" w:pos="9062"/>
        </w:tabs>
        <w:rPr>
          <w:rFonts w:asciiTheme="minorHAnsi" w:eastAsiaTheme="minorEastAsia" w:hAnsiTheme="minorHAnsi" w:cstheme="minorBidi"/>
          <w:noProof/>
          <w:szCs w:val="22"/>
        </w:rPr>
      </w:pPr>
      <w:hyperlink w:anchor="_Toc3967160" w:history="1">
        <w:r w:rsidRPr="003665AF">
          <w:rPr>
            <w:rStyle w:val="Lienhypertexte"/>
            <w:noProof/>
          </w:rPr>
          <w:t>1.6.3</w:t>
        </w:r>
        <w:r>
          <w:rPr>
            <w:rFonts w:asciiTheme="minorHAnsi" w:eastAsiaTheme="minorEastAsia" w:hAnsiTheme="minorHAnsi" w:cstheme="minorBidi"/>
            <w:noProof/>
            <w:szCs w:val="22"/>
          </w:rPr>
          <w:tab/>
        </w:r>
        <w:r w:rsidRPr="003665AF">
          <w:rPr>
            <w:rStyle w:val="Lienhypertexte"/>
            <w:noProof/>
          </w:rPr>
          <w:t>Des équipes capables de remonter les informations du terrain</w:t>
        </w:r>
        <w:r>
          <w:rPr>
            <w:noProof/>
            <w:webHidden/>
          </w:rPr>
          <w:tab/>
        </w:r>
        <w:r>
          <w:rPr>
            <w:noProof/>
            <w:webHidden/>
          </w:rPr>
          <w:fldChar w:fldCharType="begin"/>
        </w:r>
        <w:r>
          <w:rPr>
            <w:noProof/>
            <w:webHidden/>
          </w:rPr>
          <w:instrText xml:space="preserve"> PAGEREF _Toc3967160 \h </w:instrText>
        </w:r>
        <w:r>
          <w:rPr>
            <w:noProof/>
            <w:webHidden/>
          </w:rPr>
        </w:r>
        <w:r>
          <w:rPr>
            <w:noProof/>
            <w:webHidden/>
          </w:rPr>
          <w:fldChar w:fldCharType="separate"/>
        </w:r>
        <w:r>
          <w:rPr>
            <w:noProof/>
            <w:webHidden/>
          </w:rPr>
          <w:t>9</w:t>
        </w:r>
        <w:r>
          <w:rPr>
            <w:noProof/>
            <w:webHidden/>
          </w:rPr>
          <w:fldChar w:fldCharType="end"/>
        </w:r>
      </w:hyperlink>
    </w:p>
    <w:p w14:paraId="2BC809E9" w14:textId="65153EE4" w:rsidR="00980CB4" w:rsidRDefault="00980CB4">
      <w:pPr>
        <w:pStyle w:val="TM2"/>
        <w:tabs>
          <w:tab w:val="left" w:pos="880"/>
          <w:tab w:val="right" w:leader="dot" w:pos="9062"/>
        </w:tabs>
        <w:rPr>
          <w:rFonts w:asciiTheme="minorHAnsi" w:eastAsiaTheme="minorEastAsia" w:hAnsiTheme="minorHAnsi" w:cstheme="minorBidi"/>
          <w:noProof/>
          <w:szCs w:val="22"/>
        </w:rPr>
      </w:pPr>
      <w:hyperlink w:anchor="_Toc3967161" w:history="1">
        <w:r w:rsidRPr="003665AF">
          <w:rPr>
            <w:rStyle w:val="Lienhypertexte"/>
            <w:noProof/>
          </w:rPr>
          <w:t>1.7</w:t>
        </w:r>
        <w:r>
          <w:rPr>
            <w:rFonts w:asciiTheme="minorHAnsi" w:eastAsiaTheme="minorEastAsia" w:hAnsiTheme="minorHAnsi" w:cstheme="minorBidi"/>
            <w:noProof/>
            <w:szCs w:val="22"/>
          </w:rPr>
          <w:tab/>
        </w:r>
        <w:r w:rsidRPr="003665AF">
          <w:rPr>
            <w:rStyle w:val="Lienhypertexte"/>
            <w:noProof/>
          </w:rPr>
          <w:t>Un bureau d’étude interne</w:t>
        </w:r>
        <w:r>
          <w:rPr>
            <w:noProof/>
            <w:webHidden/>
          </w:rPr>
          <w:tab/>
        </w:r>
        <w:r>
          <w:rPr>
            <w:noProof/>
            <w:webHidden/>
          </w:rPr>
          <w:fldChar w:fldCharType="begin"/>
        </w:r>
        <w:r>
          <w:rPr>
            <w:noProof/>
            <w:webHidden/>
          </w:rPr>
          <w:instrText xml:space="preserve"> PAGEREF _Toc3967161 \h </w:instrText>
        </w:r>
        <w:r>
          <w:rPr>
            <w:noProof/>
            <w:webHidden/>
          </w:rPr>
        </w:r>
        <w:r>
          <w:rPr>
            <w:noProof/>
            <w:webHidden/>
          </w:rPr>
          <w:fldChar w:fldCharType="separate"/>
        </w:r>
        <w:r>
          <w:rPr>
            <w:noProof/>
            <w:webHidden/>
          </w:rPr>
          <w:t>10</w:t>
        </w:r>
        <w:r>
          <w:rPr>
            <w:noProof/>
            <w:webHidden/>
          </w:rPr>
          <w:fldChar w:fldCharType="end"/>
        </w:r>
      </w:hyperlink>
    </w:p>
    <w:p w14:paraId="3430F3E8" w14:textId="100A77E0" w:rsidR="00980CB4" w:rsidRDefault="00980CB4">
      <w:pPr>
        <w:pStyle w:val="TM2"/>
        <w:tabs>
          <w:tab w:val="left" w:pos="880"/>
          <w:tab w:val="right" w:leader="dot" w:pos="9062"/>
        </w:tabs>
        <w:rPr>
          <w:rFonts w:asciiTheme="minorHAnsi" w:eastAsiaTheme="minorEastAsia" w:hAnsiTheme="minorHAnsi" w:cstheme="minorBidi"/>
          <w:noProof/>
          <w:szCs w:val="22"/>
        </w:rPr>
      </w:pPr>
      <w:hyperlink w:anchor="_Toc3967162" w:history="1">
        <w:r w:rsidRPr="003665AF">
          <w:rPr>
            <w:rStyle w:val="Lienhypertexte"/>
            <w:noProof/>
          </w:rPr>
          <w:t>1.8</w:t>
        </w:r>
        <w:r>
          <w:rPr>
            <w:rFonts w:asciiTheme="minorHAnsi" w:eastAsiaTheme="minorEastAsia" w:hAnsiTheme="minorHAnsi" w:cstheme="minorBidi"/>
            <w:noProof/>
            <w:szCs w:val="22"/>
          </w:rPr>
          <w:tab/>
        </w:r>
        <w:r w:rsidRPr="003665AF">
          <w:rPr>
            <w:rStyle w:val="Lienhypertexte"/>
            <w:noProof/>
          </w:rPr>
          <w:t>Des compagnons formés</w:t>
        </w:r>
        <w:r>
          <w:rPr>
            <w:noProof/>
            <w:webHidden/>
          </w:rPr>
          <w:tab/>
        </w:r>
        <w:r>
          <w:rPr>
            <w:noProof/>
            <w:webHidden/>
          </w:rPr>
          <w:fldChar w:fldCharType="begin"/>
        </w:r>
        <w:r>
          <w:rPr>
            <w:noProof/>
            <w:webHidden/>
          </w:rPr>
          <w:instrText xml:space="preserve"> PAGEREF _Toc3967162 \h </w:instrText>
        </w:r>
        <w:r>
          <w:rPr>
            <w:noProof/>
            <w:webHidden/>
          </w:rPr>
        </w:r>
        <w:r>
          <w:rPr>
            <w:noProof/>
            <w:webHidden/>
          </w:rPr>
          <w:fldChar w:fldCharType="separate"/>
        </w:r>
        <w:r>
          <w:rPr>
            <w:noProof/>
            <w:webHidden/>
          </w:rPr>
          <w:t>10</w:t>
        </w:r>
        <w:r>
          <w:rPr>
            <w:noProof/>
            <w:webHidden/>
          </w:rPr>
          <w:fldChar w:fldCharType="end"/>
        </w:r>
      </w:hyperlink>
    </w:p>
    <w:p w14:paraId="5509D0F7" w14:textId="32DD2A51" w:rsidR="00980CB4" w:rsidRDefault="00980CB4">
      <w:pPr>
        <w:pStyle w:val="TM3"/>
        <w:tabs>
          <w:tab w:val="left" w:pos="1100"/>
          <w:tab w:val="right" w:leader="dot" w:pos="9062"/>
        </w:tabs>
        <w:rPr>
          <w:rFonts w:asciiTheme="minorHAnsi" w:eastAsiaTheme="minorEastAsia" w:hAnsiTheme="minorHAnsi" w:cstheme="minorBidi"/>
          <w:noProof/>
          <w:szCs w:val="22"/>
        </w:rPr>
      </w:pPr>
      <w:hyperlink w:anchor="_Toc3967163" w:history="1">
        <w:r w:rsidRPr="003665AF">
          <w:rPr>
            <w:rStyle w:val="Lienhypertexte"/>
            <w:noProof/>
          </w:rPr>
          <w:t>1.8.1</w:t>
        </w:r>
        <w:r>
          <w:rPr>
            <w:rFonts w:asciiTheme="minorHAnsi" w:eastAsiaTheme="minorEastAsia" w:hAnsiTheme="minorHAnsi" w:cstheme="minorBidi"/>
            <w:noProof/>
            <w:szCs w:val="22"/>
          </w:rPr>
          <w:tab/>
        </w:r>
        <w:r w:rsidRPr="003665AF">
          <w:rPr>
            <w:rStyle w:val="Lienhypertexte"/>
            <w:noProof/>
          </w:rPr>
          <w:t>Certificats d’Aptitudes à la Conduite En Sécurité (CACES)</w:t>
        </w:r>
        <w:r>
          <w:rPr>
            <w:noProof/>
            <w:webHidden/>
          </w:rPr>
          <w:tab/>
        </w:r>
        <w:r>
          <w:rPr>
            <w:noProof/>
            <w:webHidden/>
          </w:rPr>
          <w:fldChar w:fldCharType="begin"/>
        </w:r>
        <w:r>
          <w:rPr>
            <w:noProof/>
            <w:webHidden/>
          </w:rPr>
          <w:instrText xml:space="preserve"> PAGEREF _Toc3967163 \h </w:instrText>
        </w:r>
        <w:r>
          <w:rPr>
            <w:noProof/>
            <w:webHidden/>
          </w:rPr>
        </w:r>
        <w:r>
          <w:rPr>
            <w:noProof/>
            <w:webHidden/>
          </w:rPr>
          <w:fldChar w:fldCharType="separate"/>
        </w:r>
        <w:r>
          <w:rPr>
            <w:noProof/>
            <w:webHidden/>
          </w:rPr>
          <w:t>10</w:t>
        </w:r>
        <w:r>
          <w:rPr>
            <w:noProof/>
            <w:webHidden/>
          </w:rPr>
          <w:fldChar w:fldCharType="end"/>
        </w:r>
      </w:hyperlink>
    </w:p>
    <w:p w14:paraId="74A26AB8" w14:textId="61A38193" w:rsidR="00980CB4" w:rsidRDefault="00980CB4">
      <w:pPr>
        <w:pStyle w:val="TM3"/>
        <w:tabs>
          <w:tab w:val="left" w:pos="1100"/>
          <w:tab w:val="right" w:leader="dot" w:pos="9062"/>
        </w:tabs>
        <w:rPr>
          <w:rFonts w:asciiTheme="minorHAnsi" w:eastAsiaTheme="minorEastAsia" w:hAnsiTheme="minorHAnsi" w:cstheme="minorBidi"/>
          <w:noProof/>
          <w:szCs w:val="22"/>
        </w:rPr>
      </w:pPr>
      <w:hyperlink w:anchor="_Toc3967164" w:history="1">
        <w:r w:rsidRPr="003665AF">
          <w:rPr>
            <w:rStyle w:val="Lienhypertexte"/>
            <w:noProof/>
          </w:rPr>
          <w:t>1.8.2</w:t>
        </w:r>
        <w:r>
          <w:rPr>
            <w:rFonts w:asciiTheme="minorHAnsi" w:eastAsiaTheme="minorEastAsia" w:hAnsiTheme="minorHAnsi" w:cstheme="minorBidi"/>
            <w:noProof/>
            <w:szCs w:val="22"/>
          </w:rPr>
          <w:tab/>
        </w:r>
        <w:r w:rsidRPr="003665AF">
          <w:rPr>
            <w:rStyle w:val="Lienhypertexte"/>
            <w:noProof/>
          </w:rPr>
          <w:t>Formation incendie</w:t>
        </w:r>
        <w:r>
          <w:rPr>
            <w:noProof/>
            <w:webHidden/>
          </w:rPr>
          <w:tab/>
        </w:r>
        <w:r>
          <w:rPr>
            <w:noProof/>
            <w:webHidden/>
          </w:rPr>
          <w:fldChar w:fldCharType="begin"/>
        </w:r>
        <w:r>
          <w:rPr>
            <w:noProof/>
            <w:webHidden/>
          </w:rPr>
          <w:instrText xml:space="preserve"> PAGEREF _Toc3967164 \h </w:instrText>
        </w:r>
        <w:r>
          <w:rPr>
            <w:noProof/>
            <w:webHidden/>
          </w:rPr>
        </w:r>
        <w:r>
          <w:rPr>
            <w:noProof/>
            <w:webHidden/>
          </w:rPr>
          <w:fldChar w:fldCharType="separate"/>
        </w:r>
        <w:r>
          <w:rPr>
            <w:noProof/>
            <w:webHidden/>
          </w:rPr>
          <w:t>10</w:t>
        </w:r>
        <w:r>
          <w:rPr>
            <w:noProof/>
            <w:webHidden/>
          </w:rPr>
          <w:fldChar w:fldCharType="end"/>
        </w:r>
      </w:hyperlink>
    </w:p>
    <w:p w14:paraId="43AB3C4C" w14:textId="56B9AA28" w:rsidR="00FC079F" w:rsidRDefault="00FC079F" w:rsidP="001A568A">
      <w:r>
        <w:fldChar w:fldCharType="end"/>
      </w:r>
    </w:p>
    <w:p w14:paraId="1B3510B8" w14:textId="77777777" w:rsidR="00FC079F" w:rsidRDefault="00FC079F" w:rsidP="001A568A"/>
    <w:p w14:paraId="29EAA072" w14:textId="59F771D9" w:rsidR="00312BAD" w:rsidRDefault="00FC079F" w:rsidP="001A568A">
      <w:pPr>
        <w:pStyle w:val="Titre1"/>
      </w:pPr>
      <w:r>
        <w:br w:type="page"/>
      </w:r>
      <w:r w:rsidR="00D17D09">
        <w:rPr>
          <w:noProof/>
        </w:rPr>
        <w:lastRenderedPageBreak/>
        <w:t xml:space="preserve"> </w:t>
      </w:r>
      <w:bookmarkStart w:id="1" w:name="_Toc408824192"/>
      <w:bookmarkStart w:id="2" w:name="_Toc390870205"/>
      <w:bookmarkStart w:id="3" w:name="_Toc496168061"/>
      <w:bookmarkStart w:id="4" w:name="_Toc3967151"/>
      <w:r w:rsidR="00312BAD" w:rsidRPr="00312BAD">
        <w:t>Les moyens humains</w:t>
      </w:r>
      <w:bookmarkEnd w:id="1"/>
      <w:bookmarkEnd w:id="2"/>
      <w:bookmarkEnd w:id="3"/>
      <w:bookmarkEnd w:id="4"/>
    </w:p>
    <w:p w14:paraId="6BADC522" w14:textId="40104531" w:rsidR="00043EA4" w:rsidRPr="00312BAD" w:rsidRDefault="00043EA4" w:rsidP="001A568A">
      <w:pPr>
        <w:pStyle w:val="Titre2"/>
      </w:pPr>
      <w:bookmarkStart w:id="5" w:name="_Toc499354066"/>
      <w:bookmarkStart w:id="6" w:name="_Toc499357514"/>
      <w:bookmarkStart w:id="7" w:name="_Toc505759541"/>
      <w:bookmarkStart w:id="8" w:name="_Toc528330107"/>
      <w:bookmarkStart w:id="9" w:name="_Toc104041"/>
      <w:bookmarkStart w:id="10" w:name="_Toc3967152"/>
      <w:r>
        <w:t xml:space="preserve">Un pilote </w:t>
      </w:r>
      <w:r w:rsidRPr="00F71DD4">
        <w:t>projet</w:t>
      </w:r>
      <w:r w:rsidRPr="00312BAD">
        <w:t xml:space="preserve"> à votre service</w:t>
      </w:r>
      <w:bookmarkEnd w:id="5"/>
      <w:bookmarkEnd w:id="6"/>
      <w:bookmarkEnd w:id="7"/>
      <w:bookmarkEnd w:id="8"/>
      <w:bookmarkEnd w:id="9"/>
      <w:bookmarkEnd w:id="10"/>
    </w:p>
    <w:p w14:paraId="1F88709D" w14:textId="66D51301" w:rsidR="00043EA4" w:rsidRDefault="00976EC0" w:rsidP="001A568A">
      <w:bookmarkStart w:id="11" w:name="_Toc505759543"/>
      <w:r>
        <w:rPr>
          <w:noProof/>
        </w:rPr>
        <w:drawing>
          <wp:anchor distT="0" distB="0" distL="114300" distR="114300" simplePos="0" relativeHeight="251690496" behindDoc="1" locked="0" layoutInCell="1" allowOverlap="1" wp14:anchorId="328AB02E" wp14:editId="698EA846">
            <wp:simplePos x="0" y="0"/>
            <wp:positionH relativeFrom="column">
              <wp:posOffset>-118745</wp:posOffset>
            </wp:positionH>
            <wp:positionV relativeFrom="paragraph">
              <wp:posOffset>116840</wp:posOffset>
            </wp:positionV>
            <wp:extent cx="2428875" cy="3419475"/>
            <wp:effectExtent l="0" t="0" r="9525" b="9525"/>
            <wp:wrapTight wrapText="bothSides">
              <wp:wrapPolygon edited="0">
                <wp:start x="0" y="0"/>
                <wp:lineTo x="0" y="21540"/>
                <wp:lineTo x="21515" y="21540"/>
                <wp:lineTo x="21515" y="0"/>
                <wp:lineTo x="0" y="0"/>
              </wp:wrapPolygon>
            </wp:wrapTight>
            <wp:docPr id="247" name="Imag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l="31074" t="10918" r="26777"/>
                    <a:stretch/>
                  </pic:blipFill>
                  <pic:spPr bwMode="auto">
                    <a:xfrm>
                      <a:off x="0" y="0"/>
                      <a:ext cx="2428875" cy="3419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54FD64" w14:textId="6BAF25E2" w:rsidR="00043EA4" w:rsidRDefault="00043EA4" w:rsidP="001A568A">
      <w:pPr>
        <w:rPr>
          <w:lang w:val="en-GB"/>
        </w:rPr>
      </w:pPr>
      <w:r w:rsidRPr="001F10C9">
        <w:rPr>
          <w:lang w:val="en-GB"/>
        </w:rPr>
        <w:t xml:space="preserve"> </w:t>
      </w:r>
    </w:p>
    <w:p w14:paraId="6789D4AB" w14:textId="0BCA3161" w:rsidR="00043EA4" w:rsidRDefault="00043EA4" w:rsidP="001A568A">
      <w:pPr>
        <w:rPr>
          <w:lang w:val="en-GB"/>
        </w:rPr>
      </w:pPr>
    </w:p>
    <w:p w14:paraId="2DB0A12E" w14:textId="77777777" w:rsidR="00043EA4" w:rsidRDefault="00043EA4" w:rsidP="001A568A">
      <w:pPr>
        <w:rPr>
          <w:lang w:val="en-GB"/>
        </w:rPr>
      </w:pPr>
    </w:p>
    <w:p w14:paraId="6C241B41" w14:textId="77777777" w:rsidR="00043EA4" w:rsidRPr="004A623C" w:rsidRDefault="00043EA4" w:rsidP="001A568A">
      <w:pPr>
        <w:rPr>
          <w:lang w:val="en-GB"/>
        </w:rPr>
      </w:pPr>
      <w:r>
        <w:rPr>
          <w:lang w:val="en-GB"/>
        </w:rPr>
        <w:t xml:space="preserve">Maxime </w:t>
      </w:r>
    </w:p>
    <w:p w14:paraId="403679A2" w14:textId="77777777" w:rsidR="00043EA4" w:rsidRPr="004A623C" w:rsidRDefault="00043EA4" w:rsidP="001A568A">
      <w:pPr>
        <w:rPr>
          <w:lang w:val="en-GB"/>
        </w:rPr>
      </w:pPr>
    </w:p>
    <w:p w14:paraId="177FD3E8" w14:textId="77777777" w:rsidR="00E34798" w:rsidRPr="00B8431D" w:rsidRDefault="00E34798" w:rsidP="00E34798">
      <w:pPr>
        <w:rPr>
          <w:highlight w:val="yellow"/>
          <w:lang w:val="en-GB"/>
        </w:rPr>
      </w:pPr>
      <w:r w:rsidRPr="004A623C">
        <w:rPr>
          <w:noProof/>
        </w:rPr>
        <w:drawing>
          <wp:inline distT="0" distB="0" distL="0" distR="0" wp14:anchorId="46BA0433" wp14:editId="693FF42A">
            <wp:extent cx="152400" cy="167640"/>
            <wp:effectExtent l="0" t="0" r="0" b="3810"/>
            <wp:docPr id="981" name="Image 981" descr="..\..\..\..\Maryse AO\photos reclassement 09 2003\pictothèque\picto té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yse AO\photos reclassement 09 2003\pictothèque\picto té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67640"/>
                    </a:xfrm>
                    <a:prstGeom prst="rect">
                      <a:avLst/>
                    </a:prstGeom>
                    <a:noFill/>
                    <a:ln>
                      <a:noFill/>
                    </a:ln>
                  </pic:spPr>
                </pic:pic>
              </a:graphicData>
            </a:graphic>
          </wp:inline>
        </w:drawing>
      </w:r>
      <w:r w:rsidRPr="004A623C">
        <w:rPr>
          <w:lang w:val="en-GB"/>
        </w:rPr>
        <w:t xml:space="preserve">  </w:t>
      </w:r>
      <w:r>
        <w:rPr>
          <w:lang w:val="en-GB"/>
        </w:rPr>
        <w:t>01.02.03.04.05</w:t>
      </w:r>
    </w:p>
    <w:p w14:paraId="1DF12235" w14:textId="77777777" w:rsidR="00E34798" w:rsidRPr="001A6250" w:rsidRDefault="00E34798" w:rsidP="00E34798">
      <w:pPr>
        <w:rPr>
          <w:lang w:val="en-GB"/>
        </w:rPr>
      </w:pPr>
      <w:r w:rsidRPr="001A6250">
        <w:rPr>
          <w:noProof/>
        </w:rPr>
        <w:drawing>
          <wp:inline distT="0" distB="0" distL="0" distR="0" wp14:anchorId="5586CEB7" wp14:editId="2FB52C0E">
            <wp:extent cx="160020" cy="160020"/>
            <wp:effectExtent l="0" t="0" r="0" b="0"/>
            <wp:docPr id="984" name="Image 984" descr="..\..\..\..\Maryse AO\photos reclassement 09 2003\pictothèque\picto mob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yse AO\photos reclassement 09 2003\pictothèque\picto mobil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1A6250">
        <w:rPr>
          <w:lang w:val="en-GB"/>
        </w:rPr>
        <w:t xml:space="preserve">  </w:t>
      </w:r>
      <w:r w:rsidRPr="001A6250">
        <w:t>06.</w:t>
      </w:r>
      <w:r>
        <w:t>06.06.06.06</w:t>
      </w:r>
    </w:p>
    <w:p w14:paraId="652765D5" w14:textId="77777777" w:rsidR="00043EA4" w:rsidRDefault="00043EA4" w:rsidP="001A568A"/>
    <w:p w14:paraId="337A79AA" w14:textId="77777777" w:rsidR="00043EA4" w:rsidRDefault="00043EA4" w:rsidP="001A568A"/>
    <w:p w14:paraId="7C9A4E10" w14:textId="77777777" w:rsidR="00043EA4" w:rsidRPr="00E20ACC" w:rsidRDefault="00043EA4" w:rsidP="001A568A"/>
    <w:p w14:paraId="46B1BDD0" w14:textId="77777777" w:rsidR="00043EA4" w:rsidRDefault="00043EA4" w:rsidP="001A568A"/>
    <w:p w14:paraId="2BCBB419" w14:textId="77777777" w:rsidR="00043EA4" w:rsidRDefault="00043EA4" w:rsidP="001A568A">
      <w:r>
        <w:br w:type="textWrapping" w:clear="all"/>
      </w:r>
    </w:p>
    <w:p w14:paraId="7742F66F" w14:textId="77777777" w:rsidR="00043EA4" w:rsidRDefault="00043EA4" w:rsidP="00043EA4">
      <w:pPr>
        <w:pStyle w:val="Default"/>
      </w:pPr>
    </w:p>
    <w:p w14:paraId="5EF4EB05" w14:textId="77777777" w:rsidR="00043EA4" w:rsidRDefault="00043EA4" w:rsidP="001A568A">
      <w:r>
        <w:t>Véritable référent technique, il est le garant du bon déroulement de toutes les étapes du déroulement des formations et l'interlocuteur privilégié des clients.</w:t>
      </w:r>
    </w:p>
    <w:p w14:paraId="74E911D4" w14:textId="77777777" w:rsidR="00043EA4" w:rsidRDefault="00043EA4" w:rsidP="001A568A">
      <w:pPr>
        <w:pStyle w:val="Paragraphedeliste"/>
      </w:pPr>
    </w:p>
    <w:p w14:paraId="2C5DEB40" w14:textId="77777777" w:rsidR="00043EA4" w:rsidRDefault="00043EA4" w:rsidP="001A568A">
      <w:pPr>
        <w:rPr>
          <w:rStyle w:val="lev"/>
        </w:rPr>
      </w:pPr>
    </w:p>
    <w:p w14:paraId="2A16CC32" w14:textId="77777777" w:rsidR="00043EA4" w:rsidRDefault="00043EA4" w:rsidP="001A568A">
      <w:pPr>
        <w:rPr>
          <w:rStyle w:val="lev"/>
        </w:rPr>
      </w:pPr>
      <w:r w:rsidRPr="00953C82">
        <w:rPr>
          <w:rStyle w:val="lev"/>
        </w:rPr>
        <w:t>Ses</w:t>
      </w:r>
      <w:r>
        <w:rPr>
          <w:rStyle w:val="lev"/>
        </w:rPr>
        <w:t xml:space="preserve"> </w:t>
      </w:r>
      <w:r w:rsidRPr="00953C82">
        <w:rPr>
          <w:rStyle w:val="lev"/>
        </w:rPr>
        <w:t>missions :</w:t>
      </w:r>
    </w:p>
    <w:p w14:paraId="47A45AC1" w14:textId="77777777" w:rsidR="00043EA4" w:rsidRDefault="00043EA4" w:rsidP="001A568A">
      <w:pPr>
        <w:rPr>
          <w:rStyle w:val="lev"/>
        </w:rPr>
      </w:pPr>
    </w:p>
    <w:p w14:paraId="073A679F" w14:textId="77777777" w:rsidR="00043EA4" w:rsidRDefault="00043EA4" w:rsidP="005A190A">
      <w:pPr>
        <w:pStyle w:val="Paragraphedeliste"/>
        <w:numPr>
          <w:ilvl w:val="0"/>
          <w:numId w:val="11"/>
        </w:numPr>
      </w:pPr>
      <w:r>
        <w:t>Gestion de la relation client (contact / relance / appels / formations)</w:t>
      </w:r>
    </w:p>
    <w:p w14:paraId="66A5F981" w14:textId="77777777" w:rsidR="00043EA4" w:rsidRDefault="00043EA4" w:rsidP="005A190A">
      <w:pPr>
        <w:pStyle w:val="Paragraphedeliste"/>
        <w:numPr>
          <w:ilvl w:val="0"/>
          <w:numId w:val="11"/>
        </w:numPr>
      </w:pPr>
      <w:r>
        <w:t>Gestion de tous les projets de l’agence</w:t>
      </w:r>
    </w:p>
    <w:p w14:paraId="0861B34B" w14:textId="0E04EC22" w:rsidR="00043EA4" w:rsidRDefault="00043EA4" w:rsidP="005A190A">
      <w:pPr>
        <w:pStyle w:val="Paragraphedeliste"/>
        <w:numPr>
          <w:ilvl w:val="0"/>
          <w:numId w:val="11"/>
        </w:numPr>
      </w:pPr>
      <w:r>
        <w:t xml:space="preserve">Gestion des </w:t>
      </w:r>
      <w:proofErr w:type="spellStart"/>
      <w:r w:rsidR="00256BC1">
        <w:t>deamndes</w:t>
      </w:r>
      <w:proofErr w:type="spellEnd"/>
      <w:r>
        <w:t xml:space="preserve"> clients</w:t>
      </w:r>
    </w:p>
    <w:p w14:paraId="2727E72A" w14:textId="77777777" w:rsidR="00043EA4" w:rsidRPr="00DD6304" w:rsidRDefault="00043EA4" w:rsidP="005A190A">
      <w:pPr>
        <w:pStyle w:val="Paragraphedeliste"/>
        <w:numPr>
          <w:ilvl w:val="0"/>
          <w:numId w:val="11"/>
        </w:numPr>
      </w:pPr>
      <w:r w:rsidRPr="007A24A3">
        <w:t xml:space="preserve">Pilotage des équipes internes (Brief et supervision de l'équipe de production, gestion des plannings et des budgets) </w:t>
      </w:r>
    </w:p>
    <w:p w14:paraId="40DC0276" w14:textId="77777777" w:rsidR="00043EA4" w:rsidRDefault="00043EA4" w:rsidP="005A190A">
      <w:pPr>
        <w:pStyle w:val="Paragraphedeliste"/>
        <w:numPr>
          <w:ilvl w:val="0"/>
          <w:numId w:val="11"/>
        </w:numPr>
      </w:pPr>
      <w:r>
        <w:t>Interventions occasionnelles sur les petites maintenances</w:t>
      </w:r>
    </w:p>
    <w:p w14:paraId="5357384A" w14:textId="77777777" w:rsidR="00043EA4" w:rsidRDefault="00043EA4" w:rsidP="001A568A"/>
    <w:p w14:paraId="54175D67" w14:textId="77777777" w:rsidR="00043EA4" w:rsidRDefault="00043EA4" w:rsidP="001A568A"/>
    <w:tbl>
      <w:tblPr>
        <w:tblpPr w:leftFromText="3402" w:bottomFromText="227" w:vertAnchor="text" w:horzAnchor="margin" w:tblpY="105"/>
        <w:tblOverlap w:val="never"/>
        <w:tblW w:w="8959" w:type="dxa"/>
        <w:shd w:val="clear" w:color="auto" w:fill="BFBFBF" w:themeFill="background1" w:themeFillShade="BF"/>
        <w:tblCellMar>
          <w:left w:w="70" w:type="dxa"/>
          <w:right w:w="70" w:type="dxa"/>
        </w:tblCellMar>
        <w:tblLook w:val="0000" w:firstRow="0" w:lastRow="0" w:firstColumn="0" w:lastColumn="0" w:noHBand="0" w:noVBand="0"/>
      </w:tblPr>
      <w:tblGrid>
        <w:gridCol w:w="1598"/>
        <w:gridCol w:w="7361"/>
      </w:tblGrid>
      <w:tr w:rsidR="00043EA4" w:rsidRPr="00AB1C41" w14:paraId="5633A72D" w14:textId="77777777" w:rsidTr="00270DC8">
        <w:trPr>
          <w:cantSplit/>
          <w:trHeight w:val="617"/>
        </w:trPr>
        <w:tc>
          <w:tcPr>
            <w:tcW w:w="1598" w:type="dxa"/>
            <w:shd w:val="clear" w:color="auto" w:fill="BFBFBF" w:themeFill="background1" w:themeFillShade="BF"/>
            <w:tcMar>
              <w:top w:w="85" w:type="dxa"/>
              <w:left w:w="85" w:type="dxa"/>
              <w:bottom w:w="85" w:type="dxa"/>
              <w:right w:w="85" w:type="dxa"/>
            </w:tcMar>
          </w:tcPr>
          <w:p w14:paraId="1F670F30" w14:textId="75CC9208" w:rsidR="00043EA4" w:rsidRPr="00AB1C41" w:rsidRDefault="001A568A" w:rsidP="001A568A">
            <w:pPr>
              <w:rPr>
                <w:rStyle w:val="Accentuationlgre"/>
              </w:rPr>
            </w:pPr>
            <w:r>
              <w:rPr>
                <w:noProof/>
              </w:rPr>
              <w:drawing>
                <wp:anchor distT="0" distB="0" distL="114300" distR="114300" simplePos="0" relativeHeight="251704832" behindDoc="1" locked="0" layoutInCell="1" allowOverlap="1" wp14:anchorId="440B37DD" wp14:editId="06310A99">
                  <wp:simplePos x="0" y="0"/>
                  <wp:positionH relativeFrom="column">
                    <wp:posOffset>-1270</wp:posOffset>
                  </wp:positionH>
                  <wp:positionV relativeFrom="paragraph">
                    <wp:posOffset>0</wp:posOffset>
                  </wp:positionV>
                  <wp:extent cx="447675" cy="514350"/>
                  <wp:effectExtent l="0" t="0" r="9525" b="0"/>
                  <wp:wrapTight wrapText="bothSides">
                    <wp:wrapPolygon edited="0">
                      <wp:start x="0" y="0"/>
                      <wp:lineTo x="0" y="20800"/>
                      <wp:lineTo x="21140" y="20800"/>
                      <wp:lineTo x="21140" y="0"/>
                      <wp:lineTo x="0" y="0"/>
                    </wp:wrapPolygon>
                  </wp:wrapTight>
                  <wp:docPr id="1120" name="Image 1120"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associÃ©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8525" t="19406" r="37335" b="20221"/>
                          <a:stretch/>
                        </pic:blipFill>
                        <pic:spPr bwMode="auto">
                          <a:xfrm>
                            <a:off x="0" y="0"/>
                            <a:ext cx="447675" cy="514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0" w:type="auto"/>
            <w:shd w:val="clear" w:color="auto" w:fill="BFBFBF" w:themeFill="background1" w:themeFillShade="BF"/>
          </w:tcPr>
          <w:p w14:paraId="4FBE64F3" w14:textId="77777777" w:rsidR="00043EA4" w:rsidRPr="003F20D4" w:rsidRDefault="00043EA4" w:rsidP="001A568A">
            <w:pPr>
              <w:rPr>
                <w:rStyle w:val="Rfrenceintense"/>
              </w:rPr>
            </w:pPr>
            <w:r>
              <w:rPr>
                <w:rStyle w:val="Rfrenceintense"/>
              </w:rPr>
              <w:t>Maxime va entièrement piloter le dossier et s’appuyer sur une équipe pluridisciplinaire tournée vers la réussite de votre projet.</w:t>
            </w:r>
          </w:p>
        </w:tc>
      </w:tr>
    </w:tbl>
    <w:p w14:paraId="16A14E94" w14:textId="77777777" w:rsidR="00043EA4" w:rsidRDefault="00043EA4" w:rsidP="001A568A"/>
    <w:p w14:paraId="45504674" w14:textId="77777777" w:rsidR="00043EA4" w:rsidRDefault="00043EA4" w:rsidP="001A568A"/>
    <w:p w14:paraId="33AB9CF1" w14:textId="77777777" w:rsidR="00043EA4" w:rsidRDefault="00043EA4" w:rsidP="001A568A"/>
    <w:p w14:paraId="59B0AA5B" w14:textId="77777777" w:rsidR="00043EA4" w:rsidRDefault="00043EA4" w:rsidP="001A568A">
      <w:r>
        <w:br w:type="page"/>
      </w:r>
    </w:p>
    <w:p w14:paraId="698458F8" w14:textId="77777777" w:rsidR="00043EA4" w:rsidRPr="004A623C" w:rsidRDefault="00043EA4" w:rsidP="001A568A">
      <w:pPr>
        <w:pStyle w:val="Titre2"/>
      </w:pPr>
      <w:bookmarkStart w:id="12" w:name="_Toc104044"/>
      <w:bookmarkStart w:id="13" w:name="_Toc3967153"/>
      <w:r>
        <w:lastRenderedPageBreak/>
        <w:t>Responsable technique</w:t>
      </w:r>
      <w:bookmarkEnd w:id="12"/>
      <w:bookmarkEnd w:id="13"/>
    </w:p>
    <w:p w14:paraId="15562239" w14:textId="00AE7B85" w:rsidR="00043EA4" w:rsidRDefault="00976EC0" w:rsidP="001A568A">
      <w:r>
        <w:rPr>
          <w:noProof/>
          <w:lang w:val="en-GB"/>
        </w:rPr>
        <w:drawing>
          <wp:anchor distT="0" distB="0" distL="114300" distR="114300" simplePos="0" relativeHeight="251691520" behindDoc="1" locked="0" layoutInCell="1" allowOverlap="1" wp14:anchorId="2276B58D" wp14:editId="485F0682">
            <wp:simplePos x="0" y="0"/>
            <wp:positionH relativeFrom="column">
              <wp:posOffset>-300355</wp:posOffset>
            </wp:positionH>
            <wp:positionV relativeFrom="paragraph">
              <wp:posOffset>180975</wp:posOffset>
            </wp:positionV>
            <wp:extent cx="2798445" cy="3333750"/>
            <wp:effectExtent l="0" t="0" r="1905" b="0"/>
            <wp:wrapTight wrapText="bothSides">
              <wp:wrapPolygon edited="0">
                <wp:start x="0" y="0"/>
                <wp:lineTo x="0" y="21477"/>
                <wp:lineTo x="21468" y="21477"/>
                <wp:lineTo x="21468" y="0"/>
                <wp:lineTo x="0" y="0"/>
              </wp:wrapPolygon>
            </wp:wrapTight>
            <wp:docPr id="251" name="Imag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l="16554" r="26247"/>
                    <a:stretch/>
                  </pic:blipFill>
                  <pic:spPr bwMode="auto">
                    <a:xfrm flipH="1">
                      <a:off x="0" y="0"/>
                      <a:ext cx="2798445" cy="3333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6BAF6A" w14:textId="478ECFAF" w:rsidR="00043EA4" w:rsidRDefault="00043EA4" w:rsidP="001A568A">
      <w:pPr>
        <w:rPr>
          <w:lang w:val="en-GB"/>
        </w:rPr>
      </w:pPr>
      <w:r w:rsidRPr="001F10C9">
        <w:rPr>
          <w:lang w:val="en-GB"/>
        </w:rPr>
        <w:t xml:space="preserve"> </w:t>
      </w:r>
    </w:p>
    <w:p w14:paraId="52352CA7" w14:textId="3488D70A" w:rsidR="00043EA4" w:rsidRDefault="00043EA4" w:rsidP="001A568A">
      <w:pPr>
        <w:rPr>
          <w:lang w:val="en-GB"/>
        </w:rPr>
      </w:pPr>
    </w:p>
    <w:p w14:paraId="5CFEF6E1" w14:textId="2980176E" w:rsidR="00043EA4" w:rsidRDefault="00043EA4" w:rsidP="001A568A">
      <w:pPr>
        <w:rPr>
          <w:lang w:val="en-GB"/>
        </w:rPr>
      </w:pPr>
    </w:p>
    <w:p w14:paraId="3C520B60" w14:textId="7EABD2BE" w:rsidR="00043EA4" w:rsidRPr="004A623C" w:rsidRDefault="00043EA4" w:rsidP="001A568A">
      <w:pPr>
        <w:rPr>
          <w:lang w:val="en-GB"/>
        </w:rPr>
      </w:pPr>
      <w:r>
        <w:rPr>
          <w:lang w:val="en-GB"/>
        </w:rPr>
        <w:t xml:space="preserve">Cédric </w:t>
      </w:r>
    </w:p>
    <w:p w14:paraId="328B4275" w14:textId="77777777" w:rsidR="00043EA4" w:rsidRPr="004A623C" w:rsidRDefault="00043EA4" w:rsidP="001A568A">
      <w:pPr>
        <w:rPr>
          <w:lang w:val="en-GB"/>
        </w:rPr>
      </w:pPr>
    </w:p>
    <w:p w14:paraId="7A0B0191" w14:textId="77777777" w:rsidR="00E34798" w:rsidRPr="00B8431D" w:rsidRDefault="00E34798" w:rsidP="00E34798">
      <w:pPr>
        <w:rPr>
          <w:highlight w:val="yellow"/>
          <w:lang w:val="en-GB"/>
        </w:rPr>
      </w:pPr>
      <w:r w:rsidRPr="004A623C">
        <w:rPr>
          <w:noProof/>
        </w:rPr>
        <w:drawing>
          <wp:inline distT="0" distB="0" distL="0" distR="0" wp14:anchorId="4C6D6B14" wp14:editId="1CB1BC3A">
            <wp:extent cx="152400" cy="167640"/>
            <wp:effectExtent l="0" t="0" r="0" b="3810"/>
            <wp:docPr id="985" name="Image 985" descr="..\..\..\..\Maryse AO\photos reclassement 09 2003\pictothèque\picto té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yse AO\photos reclassement 09 2003\pictothèque\picto té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67640"/>
                    </a:xfrm>
                    <a:prstGeom prst="rect">
                      <a:avLst/>
                    </a:prstGeom>
                    <a:noFill/>
                    <a:ln>
                      <a:noFill/>
                    </a:ln>
                  </pic:spPr>
                </pic:pic>
              </a:graphicData>
            </a:graphic>
          </wp:inline>
        </w:drawing>
      </w:r>
      <w:r w:rsidRPr="004A623C">
        <w:rPr>
          <w:lang w:val="en-GB"/>
        </w:rPr>
        <w:t xml:space="preserve">  </w:t>
      </w:r>
      <w:r>
        <w:rPr>
          <w:lang w:val="en-GB"/>
        </w:rPr>
        <w:t>01.02.03.04.05</w:t>
      </w:r>
    </w:p>
    <w:p w14:paraId="1348017A" w14:textId="77777777" w:rsidR="00E34798" w:rsidRPr="001A6250" w:rsidRDefault="00E34798" w:rsidP="00E34798">
      <w:pPr>
        <w:rPr>
          <w:lang w:val="en-GB"/>
        </w:rPr>
      </w:pPr>
      <w:r w:rsidRPr="001A6250">
        <w:rPr>
          <w:noProof/>
        </w:rPr>
        <w:drawing>
          <wp:inline distT="0" distB="0" distL="0" distR="0" wp14:anchorId="698ECE5E" wp14:editId="268FC910">
            <wp:extent cx="160020" cy="160020"/>
            <wp:effectExtent l="0" t="0" r="0" b="0"/>
            <wp:docPr id="986" name="Image 986" descr="..\..\..\..\Maryse AO\photos reclassement 09 2003\pictothèque\picto mob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yse AO\photos reclassement 09 2003\pictothèque\picto mobil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1A6250">
        <w:rPr>
          <w:lang w:val="en-GB"/>
        </w:rPr>
        <w:t xml:space="preserve">  </w:t>
      </w:r>
      <w:r w:rsidRPr="001A6250">
        <w:t>06.</w:t>
      </w:r>
      <w:r>
        <w:t>06.06.06.06</w:t>
      </w:r>
    </w:p>
    <w:p w14:paraId="3586C4B8" w14:textId="77777777" w:rsidR="00043EA4" w:rsidRDefault="00043EA4" w:rsidP="001A568A"/>
    <w:p w14:paraId="0E35906D" w14:textId="77777777" w:rsidR="00043EA4" w:rsidRDefault="00043EA4" w:rsidP="001A568A"/>
    <w:p w14:paraId="37F26750" w14:textId="77777777" w:rsidR="00043EA4" w:rsidRPr="00E20ACC" w:rsidRDefault="00043EA4" w:rsidP="001A568A"/>
    <w:p w14:paraId="69722700" w14:textId="77777777" w:rsidR="00043EA4" w:rsidRDefault="00043EA4" w:rsidP="001A568A"/>
    <w:p w14:paraId="5B4F1B04" w14:textId="77777777" w:rsidR="00043EA4" w:rsidRDefault="00043EA4" w:rsidP="001A568A">
      <w:r>
        <w:br w:type="textWrapping" w:clear="all"/>
      </w:r>
    </w:p>
    <w:p w14:paraId="04CC5780" w14:textId="77777777" w:rsidR="00043EA4" w:rsidRDefault="00043EA4" w:rsidP="00043EA4">
      <w:pPr>
        <w:pStyle w:val="Default"/>
      </w:pPr>
    </w:p>
    <w:p w14:paraId="2E458452" w14:textId="77777777" w:rsidR="00043EA4" w:rsidRDefault="00043EA4" w:rsidP="001A568A">
      <w:r>
        <w:t>Véritable référent technique, il est le garant du bon déroulement de toutes les étapes du déroulement des formations et l'interlocuteur privilégié des clients.</w:t>
      </w:r>
    </w:p>
    <w:p w14:paraId="3BF207D2" w14:textId="77777777" w:rsidR="00043EA4" w:rsidRDefault="00043EA4" w:rsidP="001A568A">
      <w:pPr>
        <w:pStyle w:val="Paragraphedeliste"/>
      </w:pPr>
    </w:p>
    <w:p w14:paraId="4F22C873" w14:textId="77777777" w:rsidR="00043EA4" w:rsidRDefault="00043EA4" w:rsidP="001A568A">
      <w:pPr>
        <w:rPr>
          <w:rStyle w:val="lev"/>
        </w:rPr>
      </w:pPr>
    </w:p>
    <w:p w14:paraId="0470B05C" w14:textId="77777777" w:rsidR="00043EA4" w:rsidRDefault="00043EA4" w:rsidP="001A568A">
      <w:pPr>
        <w:rPr>
          <w:rStyle w:val="lev"/>
        </w:rPr>
      </w:pPr>
      <w:r w:rsidRPr="00953C82">
        <w:rPr>
          <w:rStyle w:val="lev"/>
        </w:rPr>
        <w:t>Ses</w:t>
      </w:r>
      <w:r>
        <w:rPr>
          <w:rStyle w:val="lev"/>
        </w:rPr>
        <w:t xml:space="preserve"> </w:t>
      </w:r>
      <w:r w:rsidRPr="00953C82">
        <w:rPr>
          <w:rStyle w:val="lev"/>
        </w:rPr>
        <w:t>missions :</w:t>
      </w:r>
    </w:p>
    <w:p w14:paraId="722A5EF5" w14:textId="77777777" w:rsidR="00043EA4" w:rsidRDefault="00043EA4" w:rsidP="001A568A">
      <w:pPr>
        <w:rPr>
          <w:rStyle w:val="lev"/>
        </w:rPr>
      </w:pPr>
    </w:p>
    <w:p w14:paraId="5E89DD48" w14:textId="77777777" w:rsidR="00043EA4" w:rsidRDefault="00043EA4" w:rsidP="005A190A">
      <w:pPr>
        <w:pStyle w:val="Paragraphedeliste"/>
        <w:numPr>
          <w:ilvl w:val="0"/>
          <w:numId w:val="12"/>
        </w:numPr>
      </w:pPr>
      <w:r w:rsidRPr="00FF70EE">
        <w:t>Coordination</w:t>
      </w:r>
      <w:r>
        <w:t xml:space="preserve"> </w:t>
      </w:r>
      <w:r w:rsidRPr="00FF70EE">
        <w:t>de</w:t>
      </w:r>
      <w:r>
        <w:t xml:space="preserve"> </w:t>
      </w:r>
      <w:r w:rsidRPr="00FF70EE">
        <w:t>l’équipe</w:t>
      </w:r>
      <w:r>
        <w:t xml:space="preserve"> </w:t>
      </w:r>
      <w:r w:rsidRPr="00FF70EE">
        <w:t>technique</w:t>
      </w:r>
      <w:r>
        <w:t xml:space="preserve"> Gestion de tous les projets de l’agence</w:t>
      </w:r>
    </w:p>
    <w:p w14:paraId="69FAEBCB" w14:textId="77777777" w:rsidR="00043EA4" w:rsidRDefault="00043EA4" w:rsidP="005A190A">
      <w:pPr>
        <w:pStyle w:val="Paragraphedeliste"/>
        <w:numPr>
          <w:ilvl w:val="0"/>
          <w:numId w:val="12"/>
        </w:numPr>
      </w:pPr>
      <w:r w:rsidRPr="00FF70EE">
        <w:t>Manage,</w:t>
      </w:r>
      <w:r>
        <w:t xml:space="preserve"> </w:t>
      </w:r>
      <w:r w:rsidRPr="00FF70EE">
        <w:t>informe</w:t>
      </w:r>
      <w:r>
        <w:t xml:space="preserve"> </w:t>
      </w:r>
      <w:r w:rsidRPr="00FF70EE">
        <w:t>et</w:t>
      </w:r>
      <w:r>
        <w:t xml:space="preserve"> </w:t>
      </w:r>
      <w:r w:rsidRPr="00FF70EE">
        <w:t>met</w:t>
      </w:r>
      <w:r>
        <w:t xml:space="preserve"> </w:t>
      </w:r>
      <w:r w:rsidRPr="00FF70EE">
        <w:t>en</w:t>
      </w:r>
      <w:r>
        <w:t xml:space="preserve"> </w:t>
      </w:r>
      <w:r w:rsidRPr="00FF70EE">
        <w:t>place</w:t>
      </w:r>
      <w:r>
        <w:t xml:space="preserve"> </w:t>
      </w:r>
      <w:r w:rsidRPr="00FF70EE">
        <w:t>les</w:t>
      </w:r>
      <w:r>
        <w:t xml:space="preserve"> </w:t>
      </w:r>
      <w:r w:rsidRPr="00FF70EE">
        <w:t>différentes</w:t>
      </w:r>
      <w:r>
        <w:t xml:space="preserve"> </w:t>
      </w:r>
      <w:r w:rsidRPr="00FF70EE">
        <w:t>procédures</w:t>
      </w:r>
      <w:r>
        <w:t xml:space="preserve"> </w:t>
      </w:r>
      <w:r w:rsidRPr="00FF70EE">
        <w:t>à</w:t>
      </w:r>
      <w:r>
        <w:t xml:space="preserve"> </w:t>
      </w:r>
      <w:r w:rsidRPr="00FF70EE">
        <w:t>suivre</w:t>
      </w:r>
      <w:r>
        <w:t xml:space="preserve"> </w:t>
      </w:r>
      <w:r w:rsidRPr="00FF70EE">
        <w:t>sur</w:t>
      </w:r>
      <w:r>
        <w:t xml:space="preserve"> </w:t>
      </w:r>
      <w:r w:rsidRPr="00FF70EE">
        <w:t>le</w:t>
      </w:r>
      <w:r>
        <w:t xml:space="preserve"> </w:t>
      </w:r>
      <w:r w:rsidRPr="00FF70EE">
        <w:t>terrain</w:t>
      </w:r>
      <w:r w:rsidRPr="007A24A3">
        <w:t xml:space="preserve"> </w:t>
      </w:r>
    </w:p>
    <w:p w14:paraId="5A34C660" w14:textId="77777777" w:rsidR="00043EA4" w:rsidRDefault="00043EA4" w:rsidP="005A190A">
      <w:pPr>
        <w:pStyle w:val="Paragraphedeliste"/>
        <w:numPr>
          <w:ilvl w:val="0"/>
          <w:numId w:val="12"/>
        </w:numPr>
      </w:pPr>
      <w:r w:rsidRPr="00FF70EE">
        <w:t>Chargé</w:t>
      </w:r>
      <w:r>
        <w:t xml:space="preserve"> </w:t>
      </w:r>
      <w:r w:rsidRPr="00FF70EE">
        <w:t>de</w:t>
      </w:r>
      <w:r>
        <w:t xml:space="preserve"> </w:t>
      </w:r>
      <w:r w:rsidRPr="00FF70EE">
        <w:t>la</w:t>
      </w:r>
      <w:r>
        <w:t xml:space="preserve"> </w:t>
      </w:r>
      <w:r w:rsidRPr="00FF70EE">
        <w:t>mise</w:t>
      </w:r>
      <w:r>
        <w:t xml:space="preserve"> </w:t>
      </w:r>
      <w:r w:rsidRPr="00FF70EE">
        <w:t>en</w:t>
      </w:r>
      <w:r>
        <w:t xml:space="preserve"> œuvre </w:t>
      </w:r>
      <w:r w:rsidRPr="00FF70EE">
        <w:t>opérationnelle</w:t>
      </w:r>
    </w:p>
    <w:p w14:paraId="35AB45D7" w14:textId="77777777" w:rsidR="00043EA4" w:rsidRDefault="00043EA4" w:rsidP="005A190A">
      <w:pPr>
        <w:pStyle w:val="Paragraphedeliste"/>
        <w:numPr>
          <w:ilvl w:val="0"/>
          <w:numId w:val="12"/>
        </w:numPr>
      </w:pPr>
      <w:r w:rsidRPr="00FF70EE">
        <w:t>Intervient</w:t>
      </w:r>
      <w:r>
        <w:t xml:space="preserve"> </w:t>
      </w:r>
      <w:r w:rsidRPr="00FF70EE">
        <w:t>sur</w:t>
      </w:r>
      <w:r>
        <w:t xml:space="preserve"> </w:t>
      </w:r>
      <w:r w:rsidRPr="00FF70EE">
        <w:t>des</w:t>
      </w:r>
      <w:r>
        <w:t xml:space="preserve"> </w:t>
      </w:r>
      <w:r w:rsidRPr="00FF70EE">
        <w:t>projets</w:t>
      </w:r>
      <w:r>
        <w:t xml:space="preserve"> importants</w:t>
      </w:r>
    </w:p>
    <w:p w14:paraId="06A31157" w14:textId="77777777" w:rsidR="00043EA4" w:rsidRDefault="00043EA4" w:rsidP="005A190A">
      <w:pPr>
        <w:pStyle w:val="Paragraphedeliste"/>
        <w:numPr>
          <w:ilvl w:val="0"/>
          <w:numId w:val="12"/>
        </w:numPr>
      </w:pPr>
      <w:r w:rsidRPr="00FF70EE">
        <w:t>Évalue</w:t>
      </w:r>
      <w:r>
        <w:t xml:space="preserve"> </w:t>
      </w:r>
      <w:r w:rsidRPr="00FF70EE">
        <w:t>les</w:t>
      </w:r>
      <w:r>
        <w:t xml:space="preserve"> </w:t>
      </w:r>
      <w:r w:rsidRPr="00FF70EE">
        <w:t>besoins</w:t>
      </w:r>
      <w:r>
        <w:t xml:space="preserve"> </w:t>
      </w:r>
      <w:r w:rsidRPr="00FF70EE">
        <w:t>en</w:t>
      </w:r>
      <w:r>
        <w:t xml:space="preserve"> </w:t>
      </w:r>
      <w:r w:rsidRPr="00FF70EE">
        <w:t>matériel,</w:t>
      </w:r>
      <w:r>
        <w:t xml:space="preserve"> </w:t>
      </w:r>
      <w:r w:rsidRPr="00FF70EE">
        <w:t>les</w:t>
      </w:r>
      <w:r>
        <w:t xml:space="preserve"> </w:t>
      </w:r>
      <w:r w:rsidRPr="00FF70EE">
        <w:t>délais,</w:t>
      </w:r>
      <w:r>
        <w:t xml:space="preserve"> </w:t>
      </w:r>
      <w:r w:rsidRPr="00FF70EE">
        <w:t>coûts</w:t>
      </w:r>
      <w:r>
        <w:t xml:space="preserve"> </w:t>
      </w:r>
      <w:r w:rsidRPr="00FF70EE">
        <w:t>et</w:t>
      </w:r>
      <w:r>
        <w:t xml:space="preserve"> </w:t>
      </w:r>
      <w:r w:rsidRPr="00FF70EE">
        <w:t>est</w:t>
      </w:r>
      <w:r>
        <w:t xml:space="preserve"> </w:t>
      </w:r>
      <w:r w:rsidRPr="00FF70EE">
        <w:t>chargé</w:t>
      </w:r>
      <w:r>
        <w:t xml:space="preserve"> </w:t>
      </w:r>
      <w:r w:rsidRPr="00FF70EE">
        <w:t>d’en</w:t>
      </w:r>
      <w:r>
        <w:t xml:space="preserve"> </w:t>
      </w:r>
      <w:r w:rsidRPr="00FF70EE">
        <w:t>établir</w:t>
      </w:r>
      <w:r>
        <w:t xml:space="preserve"> </w:t>
      </w:r>
      <w:r w:rsidRPr="00FF70EE">
        <w:t>le</w:t>
      </w:r>
      <w:r>
        <w:t xml:space="preserve"> </w:t>
      </w:r>
      <w:r w:rsidRPr="00FF70EE">
        <w:t>devis</w:t>
      </w:r>
    </w:p>
    <w:p w14:paraId="38DCEDFA" w14:textId="77777777" w:rsidR="00043EA4" w:rsidRDefault="00043EA4" w:rsidP="005A190A">
      <w:pPr>
        <w:pStyle w:val="Paragraphedeliste"/>
        <w:numPr>
          <w:ilvl w:val="0"/>
          <w:numId w:val="12"/>
        </w:numPr>
      </w:pPr>
      <w:r w:rsidRPr="00FF70EE">
        <w:t>Gère</w:t>
      </w:r>
      <w:r>
        <w:t xml:space="preserve"> </w:t>
      </w:r>
      <w:r w:rsidRPr="00FF70EE">
        <w:t>les</w:t>
      </w:r>
      <w:r>
        <w:t xml:space="preserve"> </w:t>
      </w:r>
      <w:r w:rsidRPr="00FF70EE">
        <w:t>stocks,</w:t>
      </w:r>
      <w:r>
        <w:t xml:space="preserve"> </w:t>
      </w:r>
      <w:r w:rsidRPr="00FF70EE">
        <w:t>les</w:t>
      </w:r>
      <w:r>
        <w:t xml:space="preserve"> </w:t>
      </w:r>
      <w:r w:rsidRPr="00FF70EE">
        <w:t>approvisionnements</w:t>
      </w:r>
    </w:p>
    <w:p w14:paraId="0EA27294" w14:textId="77777777" w:rsidR="00043EA4" w:rsidRDefault="00043EA4" w:rsidP="005A190A">
      <w:pPr>
        <w:pStyle w:val="Paragraphedeliste"/>
        <w:numPr>
          <w:ilvl w:val="0"/>
          <w:numId w:val="12"/>
        </w:numPr>
      </w:pPr>
      <w:r w:rsidRPr="00FF70EE">
        <w:t>Traite</w:t>
      </w:r>
      <w:r>
        <w:t xml:space="preserve"> </w:t>
      </w:r>
      <w:r w:rsidRPr="00FF70EE">
        <w:t>avec</w:t>
      </w:r>
      <w:r>
        <w:t xml:space="preserve"> </w:t>
      </w:r>
      <w:r w:rsidRPr="00FF70EE">
        <w:t>les</w:t>
      </w:r>
      <w:r>
        <w:t xml:space="preserve"> </w:t>
      </w:r>
      <w:r w:rsidRPr="00FF70EE">
        <w:t>fournisseurs</w:t>
      </w:r>
    </w:p>
    <w:p w14:paraId="09125AAE" w14:textId="77777777" w:rsidR="00043EA4" w:rsidRDefault="00043EA4" w:rsidP="005A190A">
      <w:pPr>
        <w:pStyle w:val="Paragraphedeliste"/>
        <w:numPr>
          <w:ilvl w:val="0"/>
          <w:numId w:val="12"/>
        </w:numPr>
      </w:pPr>
      <w:r w:rsidRPr="00FF70EE">
        <w:t>Rationnalise</w:t>
      </w:r>
      <w:r>
        <w:t xml:space="preserve"> </w:t>
      </w:r>
      <w:r w:rsidRPr="00FF70EE">
        <w:t>les</w:t>
      </w:r>
      <w:r>
        <w:t xml:space="preserve"> </w:t>
      </w:r>
      <w:r w:rsidRPr="00FF70EE">
        <w:t>coûts</w:t>
      </w:r>
      <w:r>
        <w:t xml:space="preserve"> </w:t>
      </w:r>
      <w:r w:rsidRPr="00FF70EE">
        <w:t>globaux</w:t>
      </w:r>
      <w:r>
        <w:t xml:space="preserve"> </w:t>
      </w:r>
      <w:r w:rsidRPr="00FF70EE">
        <w:t>afférents</w:t>
      </w:r>
      <w:r>
        <w:t xml:space="preserve"> </w:t>
      </w:r>
      <w:r w:rsidRPr="00FF70EE">
        <w:t>au</w:t>
      </w:r>
      <w:r>
        <w:t xml:space="preserve"> </w:t>
      </w:r>
      <w:r w:rsidRPr="00FF70EE">
        <w:t>fonctionnement</w:t>
      </w:r>
      <w:r>
        <w:t xml:space="preserve"> </w:t>
      </w:r>
      <w:r w:rsidRPr="00FF70EE">
        <w:t>de</w:t>
      </w:r>
      <w:r>
        <w:t xml:space="preserve"> </w:t>
      </w:r>
      <w:r w:rsidRPr="00FF70EE">
        <w:t>l’entreprise.</w:t>
      </w:r>
    </w:p>
    <w:p w14:paraId="202D808E" w14:textId="77777777" w:rsidR="00043EA4" w:rsidRDefault="00043EA4" w:rsidP="001A568A"/>
    <w:p w14:paraId="0CA99C09" w14:textId="77777777" w:rsidR="00043EA4" w:rsidRDefault="00043EA4" w:rsidP="001A568A"/>
    <w:p w14:paraId="61D3AD94" w14:textId="77777777" w:rsidR="00043EA4" w:rsidRDefault="00043EA4" w:rsidP="001A568A"/>
    <w:tbl>
      <w:tblPr>
        <w:tblpPr w:leftFromText="3402" w:bottomFromText="227" w:vertAnchor="text" w:horzAnchor="margin" w:tblpY="105"/>
        <w:tblOverlap w:val="never"/>
        <w:tblW w:w="8959" w:type="dxa"/>
        <w:shd w:val="clear" w:color="auto" w:fill="BFBFBF" w:themeFill="background1" w:themeFillShade="BF"/>
        <w:tblCellMar>
          <w:left w:w="70" w:type="dxa"/>
          <w:right w:w="70" w:type="dxa"/>
        </w:tblCellMar>
        <w:tblLook w:val="0000" w:firstRow="0" w:lastRow="0" w:firstColumn="0" w:lastColumn="0" w:noHBand="0" w:noVBand="0"/>
      </w:tblPr>
      <w:tblGrid>
        <w:gridCol w:w="1598"/>
        <w:gridCol w:w="7361"/>
      </w:tblGrid>
      <w:tr w:rsidR="00043EA4" w:rsidRPr="00AB1C41" w14:paraId="75A7611E" w14:textId="77777777" w:rsidTr="00270DC8">
        <w:trPr>
          <w:cantSplit/>
          <w:trHeight w:val="617"/>
        </w:trPr>
        <w:tc>
          <w:tcPr>
            <w:tcW w:w="1598" w:type="dxa"/>
            <w:shd w:val="clear" w:color="auto" w:fill="BFBFBF" w:themeFill="background1" w:themeFillShade="BF"/>
            <w:tcMar>
              <w:top w:w="85" w:type="dxa"/>
              <w:left w:w="85" w:type="dxa"/>
              <w:bottom w:w="85" w:type="dxa"/>
              <w:right w:w="85" w:type="dxa"/>
            </w:tcMar>
          </w:tcPr>
          <w:p w14:paraId="10B6FC55" w14:textId="04325C00" w:rsidR="00043EA4" w:rsidRPr="00AB1C41" w:rsidRDefault="001A568A" w:rsidP="001A568A">
            <w:pPr>
              <w:rPr>
                <w:rStyle w:val="Accentuationlgre"/>
              </w:rPr>
            </w:pPr>
            <w:r>
              <w:rPr>
                <w:noProof/>
              </w:rPr>
              <w:drawing>
                <wp:anchor distT="0" distB="0" distL="114300" distR="114300" simplePos="0" relativeHeight="251706880" behindDoc="1" locked="0" layoutInCell="1" allowOverlap="1" wp14:anchorId="1B0020AD" wp14:editId="5E3FC7D8">
                  <wp:simplePos x="0" y="0"/>
                  <wp:positionH relativeFrom="column">
                    <wp:posOffset>0</wp:posOffset>
                  </wp:positionH>
                  <wp:positionV relativeFrom="paragraph">
                    <wp:posOffset>0</wp:posOffset>
                  </wp:positionV>
                  <wp:extent cx="447675" cy="514350"/>
                  <wp:effectExtent l="0" t="0" r="9525" b="0"/>
                  <wp:wrapTight wrapText="bothSides">
                    <wp:wrapPolygon edited="0">
                      <wp:start x="0" y="0"/>
                      <wp:lineTo x="0" y="20800"/>
                      <wp:lineTo x="21140" y="20800"/>
                      <wp:lineTo x="21140" y="0"/>
                      <wp:lineTo x="0" y="0"/>
                    </wp:wrapPolygon>
                  </wp:wrapTight>
                  <wp:docPr id="1122" name="Image 1122"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associÃ©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8525" t="19406" r="37335" b="20221"/>
                          <a:stretch/>
                        </pic:blipFill>
                        <pic:spPr bwMode="auto">
                          <a:xfrm>
                            <a:off x="0" y="0"/>
                            <a:ext cx="447675" cy="514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0" w:type="auto"/>
            <w:shd w:val="clear" w:color="auto" w:fill="BFBFBF" w:themeFill="background1" w:themeFillShade="BF"/>
          </w:tcPr>
          <w:p w14:paraId="56FAFC21" w14:textId="77777777" w:rsidR="00043EA4" w:rsidRPr="003F20D4" w:rsidRDefault="00043EA4" w:rsidP="001A568A">
            <w:pPr>
              <w:rPr>
                <w:rStyle w:val="Rfrenceintense"/>
              </w:rPr>
            </w:pPr>
            <w:r>
              <w:rPr>
                <w:rStyle w:val="Rfrenceintense"/>
              </w:rPr>
              <w:t>Une équipe de techniciens pilotée par un expert.</w:t>
            </w:r>
          </w:p>
        </w:tc>
      </w:tr>
    </w:tbl>
    <w:p w14:paraId="3145A1A7" w14:textId="77777777" w:rsidR="00043EA4" w:rsidRDefault="00043EA4" w:rsidP="001A568A"/>
    <w:p w14:paraId="575750EB" w14:textId="77777777" w:rsidR="00043EA4" w:rsidRDefault="00043EA4" w:rsidP="001A568A"/>
    <w:p w14:paraId="4BC82BA0" w14:textId="77777777" w:rsidR="00043EA4" w:rsidRDefault="00043EA4" w:rsidP="001A568A"/>
    <w:p w14:paraId="593E7450" w14:textId="77777777" w:rsidR="00043EA4" w:rsidRDefault="00043EA4" w:rsidP="001A568A"/>
    <w:p w14:paraId="4C00FD13" w14:textId="77777777" w:rsidR="00043EA4" w:rsidRDefault="00043EA4" w:rsidP="001A568A">
      <w:r>
        <w:br w:type="page"/>
      </w:r>
    </w:p>
    <w:p w14:paraId="6F291612" w14:textId="437A22E5" w:rsidR="00043EA4" w:rsidRDefault="00043EA4" w:rsidP="001A568A">
      <w:pPr>
        <w:pStyle w:val="Titre2"/>
      </w:pPr>
      <w:bookmarkStart w:id="14" w:name="_Toc528330110"/>
      <w:bookmarkStart w:id="15" w:name="_Toc104045"/>
      <w:bookmarkStart w:id="16" w:name="_Toc3967154"/>
      <w:r>
        <w:lastRenderedPageBreak/>
        <w:t xml:space="preserve">Le </w:t>
      </w:r>
      <w:r w:rsidR="00181E96">
        <w:t>pôle</w:t>
      </w:r>
      <w:r>
        <w:t xml:space="preserve"> </w:t>
      </w:r>
      <w:bookmarkEnd w:id="11"/>
      <w:bookmarkEnd w:id="14"/>
      <w:r>
        <w:t>planification, comptabilité et RH</w:t>
      </w:r>
      <w:bookmarkEnd w:id="15"/>
      <w:bookmarkEnd w:id="16"/>
    </w:p>
    <w:p w14:paraId="1D0C52D2" w14:textId="125BD66B" w:rsidR="00976EC0" w:rsidRDefault="00976EC0" w:rsidP="001A568A"/>
    <w:p w14:paraId="683D85F5" w14:textId="233C322D" w:rsidR="00976EC0" w:rsidRDefault="001A568A" w:rsidP="001A568A">
      <w:r>
        <w:rPr>
          <w:noProof/>
        </w:rPr>
        <mc:AlternateContent>
          <mc:Choice Requires="wpg">
            <w:drawing>
              <wp:anchor distT="0" distB="0" distL="114300" distR="114300" simplePos="0" relativeHeight="251699712" behindDoc="0" locked="0" layoutInCell="1" allowOverlap="1" wp14:anchorId="575DA45D" wp14:editId="6EDABEBC">
                <wp:simplePos x="0" y="0"/>
                <wp:positionH relativeFrom="column">
                  <wp:posOffset>-4445</wp:posOffset>
                </wp:positionH>
                <wp:positionV relativeFrom="paragraph">
                  <wp:posOffset>307975</wp:posOffset>
                </wp:positionV>
                <wp:extent cx="6332220" cy="2657475"/>
                <wp:effectExtent l="0" t="0" r="0" b="9525"/>
                <wp:wrapTight wrapText="bothSides">
                  <wp:wrapPolygon edited="0">
                    <wp:start x="7798" y="0"/>
                    <wp:lineTo x="0" y="0"/>
                    <wp:lineTo x="0" y="21523"/>
                    <wp:lineTo x="6628" y="21523"/>
                    <wp:lineTo x="21509" y="21523"/>
                    <wp:lineTo x="21509" y="0"/>
                    <wp:lineTo x="7798" y="0"/>
                  </wp:wrapPolygon>
                </wp:wrapTight>
                <wp:docPr id="255" name="Groupe 255"/>
                <wp:cNvGraphicFramePr/>
                <a:graphic xmlns:a="http://schemas.openxmlformats.org/drawingml/2006/main">
                  <a:graphicData uri="http://schemas.microsoft.com/office/word/2010/wordprocessingGroup">
                    <wpg:wgp>
                      <wpg:cNvGrpSpPr/>
                      <wpg:grpSpPr>
                        <a:xfrm>
                          <a:off x="0" y="0"/>
                          <a:ext cx="6332220" cy="2657475"/>
                          <a:chOff x="0" y="0"/>
                          <a:chExt cx="6332220" cy="2657475"/>
                        </a:xfrm>
                      </wpg:grpSpPr>
                      <pic:pic xmlns:pic="http://schemas.openxmlformats.org/drawingml/2006/picture">
                        <pic:nvPicPr>
                          <pic:cNvPr id="252" name="Image 252"/>
                          <pic:cNvPicPr>
                            <a:picLocks noChangeAspect="1"/>
                          </pic:cNvPicPr>
                        </pic:nvPicPr>
                        <pic:blipFill rotWithShape="1">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t="10943"/>
                          <a:stretch/>
                        </pic:blipFill>
                        <pic:spPr bwMode="auto">
                          <a:xfrm>
                            <a:off x="2324100" y="0"/>
                            <a:ext cx="1800225" cy="26530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3" name="Image 253"/>
                          <pic:cNvPicPr>
                            <a:picLocks noChangeAspect="1"/>
                          </pic:cNvPicPr>
                        </pic:nvPicPr>
                        <pic:blipFill>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4562475" y="0"/>
                            <a:ext cx="1769745" cy="2653030"/>
                          </a:xfrm>
                          <a:prstGeom prst="rect">
                            <a:avLst/>
                          </a:prstGeom>
                          <a:noFill/>
                          <a:ln>
                            <a:noFill/>
                          </a:ln>
                        </pic:spPr>
                      </pic:pic>
                      <pic:pic xmlns:pic="http://schemas.openxmlformats.org/drawingml/2006/picture">
                        <pic:nvPicPr>
                          <pic:cNvPr id="249" name="Image 249"/>
                          <pic:cNvPicPr>
                            <a:picLocks noChangeAspect="1"/>
                          </pic:cNvPicPr>
                        </pic:nvPicPr>
                        <pic:blipFill rotWithShape="1">
                          <a:blip r:embed="rId20">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l="21823" r="29736"/>
                          <a:stretch/>
                        </pic:blipFill>
                        <pic:spPr bwMode="auto">
                          <a:xfrm>
                            <a:off x="0" y="9525"/>
                            <a:ext cx="1924050" cy="264795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1CB9E95" id="Groupe 255" o:spid="_x0000_s1026" style="position:absolute;margin-left:-.35pt;margin-top:24.25pt;width:498.6pt;height:209.25pt;z-index:251699712" coordsize="63322,26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">
                <v:shape id="Image 252" o:spid="_x0000_s1027" type="#_x0000_t75" style="position:absolute;left:23241;width:18002;height:26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">
                  <v:imagedata r:id="rId22" o:title="" croptop="7172f"/>
                </v:shape>
                <v:shape id="Image 253" o:spid="_x0000_s1028" type="#_x0000_t75" style="position:absolute;left:45624;width:17698;height:26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">
                  <v:imagedata r:id="rId23" o:title=""/>
                </v:shape>
                <v:shape id="Image 249" o:spid="_x0000_s1029" type="#_x0000_t75" style="position:absolute;top:95;width:19240;height:26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">
                  <v:imagedata r:id="rId24" o:title="" cropleft="14302f" cropright="19488f"/>
                </v:shape>
                <w10:wrap type="tight"/>
              </v:group>
            </w:pict>
          </mc:Fallback>
        </mc:AlternateContent>
      </w:r>
    </w:p>
    <w:p w14:paraId="034FB9B0" w14:textId="7805A5E1" w:rsidR="00976EC0" w:rsidRDefault="00976EC0" w:rsidP="001A568A"/>
    <w:p w14:paraId="1640AFFF" w14:textId="70F0EFA7" w:rsidR="00043EA4" w:rsidRPr="004A623C" w:rsidRDefault="00043EA4" w:rsidP="001A568A">
      <w:pPr>
        <w:rPr>
          <w:lang w:val="en-GB"/>
        </w:rPr>
      </w:pPr>
      <w:proofErr w:type="spellStart"/>
      <w:r>
        <w:rPr>
          <w:lang w:val="en-GB"/>
        </w:rPr>
        <w:t>Karine</w:t>
      </w:r>
      <w:proofErr w:type="spellEnd"/>
      <w:r>
        <w:rPr>
          <w:lang w:val="en-GB"/>
        </w:rPr>
        <w:tab/>
      </w:r>
      <w:r>
        <w:rPr>
          <w:lang w:val="en-GB"/>
        </w:rPr>
        <w:tab/>
      </w:r>
      <w:r>
        <w:rPr>
          <w:lang w:val="en-GB"/>
        </w:rPr>
        <w:tab/>
      </w:r>
      <w:r>
        <w:rPr>
          <w:lang w:val="en-GB"/>
        </w:rPr>
        <w:tab/>
      </w:r>
      <w:r>
        <w:rPr>
          <w:lang w:val="en-GB"/>
        </w:rPr>
        <w:tab/>
      </w:r>
      <w:r>
        <w:rPr>
          <w:lang w:val="en-GB"/>
        </w:rPr>
        <w:tab/>
      </w:r>
      <w:r>
        <w:rPr>
          <w:lang w:val="en-GB"/>
        </w:rPr>
        <w:tab/>
      </w:r>
      <w:r w:rsidR="001A568A">
        <w:rPr>
          <w:lang w:val="en-GB"/>
        </w:rPr>
        <w:t>Elodie</w:t>
      </w:r>
      <w:r>
        <w:rPr>
          <w:lang w:val="en-GB"/>
        </w:rPr>
        <w:tab/>
      </w:r>
      <w:r>
        <w:rPr>
          <w:lang w:val="en-GB"/>
        </w:rPr>
        <w:tab/>
      </w:r>
      <w:r>
        <w:rPr>
          <w:lang w:val="en-GB"/>
        </w:rPr>
        <w:tab/>
      </w:r>
      <w:r>
        <w:rPr>
          <w:lang w:val="en-GB"/>
        </w:rPr>
        <w:tab/>
      </w:r>
      <w:r>
        <w:rPr>
          <w:lang w:val="en-GB"/>
        </w:rPr>
        <w:tab/>
      </w:r>
      <w:r w:rsidR="001A568A">
        <w:rPr>
          <w:lang w:val="en-GB"/>
        </w:rPr>
        <w:t>Sophie</w:t>
      </w:r>
    </w:p>
    <w:p w14:paraId="4AAC7C10" w14:textId="77777777" w:rsidR="00043EA4" w:rsidRDefault="00043EA4" w:rsidP="001A568A"/>
    <w:p w14:paraId="56205504" w14:textId="622DADA7" w:rsidR="00043EA4" w:rsidRDefault="00043EA4" w:rsidP="001A568A"/>
    <w:tbl>
      <w:tblPr>
        <w:tblpPr w:leftFromText="141" w:rightFromText="141" w:vertAnchor="text" w:horzAnchor="margin" w:tblpY="6425"/>
        <w:tblW w:w="8959" w:type="dxa"/>
        <w:shd w:val="clear" w:color="auto" w:fill="BFBFBF" w:themeFill="background1" w:themeFillShade="BF"/>
        <w:tblCellMar>
          <w:left w:w="70" w:type="dxa"/>
          <w:right w:w="70" w:type="dxa"/>
        </w:tblCellMar>
        <w:tblLook w:val="0000" w:firstRow="0" w:lastRow="0" w:firstColumn="0" w:lastColumn="0" w:noHBand="0" w:noVBand="0"/>
      </w:tblPr>
      <w:tblGrid>
        <w:gridCol w:w="1999"/>
        <w:gridCol w:w="6960"/>
      </w:tblGrid>
      <w:tr w:rsidR="001A568A" w:rsidRPr="00AB1C41" w14:paraId="5372D0F5" w14:textId="77777777" w:rsidTr="001A568A">
        <w:trPr>
          <w:cantSplit/>
          <w:trHeight w:val="617"/>
        </w:trPr>
        <w:tc>
          <w:tcPr>
            <w:tcW w:w="1999" w:type="dxa"/>
            <w:shd w:val="clear" w:color="auto" w:fill="BFBFBF" w:themeFill="background1" w:themeFillShade="BF"/>
            <w:tcMar>
              <w:top w:w="85" w:type="dxa"/>
              <w:left w:w="85" w:type="dxa"/>
              <w:bottom w:w="85" w:type="dxa"/>
              <w:right w:w="85" w:type="dxa"/>
            </w:tcMar>
          </w:tcPr>
          <w:p w14:paraId="19878B61" w14:textId="108C8FEA" w:rsidR="001A568A" w:rsidRPr="00AB1C41" w:rsidRDefault="001A568A" w:rsidP="001A568A">
            <w:pPr>
              <w:rPr>
                <w:rStyle w:val="Accentuationlgre"/>
              </w:rPr>
            </w:pPr>
            <w:r>
              <w:rPr>
                <w:noProof/>
              </w:rPr>
              <w:drawing>
                <wp:anchor distT="0" distB="0" distL="114300" distR="114300" simplePos="0" relativeHeight="251708928" behindDoc="1" locked="0" layoutInCell="1" allowOverlap="1" wp14:anchorId="7B79CCC3" wp14:editId="570054C6">
                  <wp:simplePos x="0" y="0"/>
                  <wp:positionH relativeFrom="column">
                    <wp:posOffset>66675</wp:posOffset>
                  </wp:positionH>
                  <wp:positionV relativeFrom="paragraph">
                    <wp:posOffset>0</wp:posOffset>
                  </wp:positionV>
                  <wp:extent cx="447675" cy="514350"/>
                  <wp:effectExtent l="0" t="0" r="9525" b="0"/>
                  <wp:wrapTight wrapText="bothSides">
                    <wp:wrapPolygon edited="0">
                      <wp:start x="0" y="0"/>
                      <wp:lineTo x="0" y="20800"/>
                      <wp:lineTo x="21140" y="20800"/>
                      <wp:lineTo x="21140" y="0"/>
                      <wp:lineTo x="0" y="0"/>
                    </wp:wrapPolygon>
                  </wp:wrapTight>
                  <wp:docPr id="1125" name="Image 1125"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associÃ©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8525" t="19406" r="37335" b="20221"/>
                          <a:stretch/>
                        </pic:blipFill>
                        <pic:spPr bwMode="auto">
                          <a:xfrm>
                            <a:off x="0" y="0"/>
                            <a:ext cx="447675" cy="514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0" w:type="auto"/>
            <w:shd w:val="clear" w:color="auto" w:fill="BFBFBF" w:themeFill="background1" w:themeFillShade="BF"/>
          </w:tcPr>
          <w:p w14:paraId="7FFACC0B" w14:textId="77777777" w:rsidR="001A568A" w:rsidRPr="003F20D4" w:rsidRDefault="001A568A" w:rsidP="001A568A">
            <w:pPr>
              <w:rPr>
                <w:rStyle w:val="Rfrenceintense"/>
              </w:rPr>
            </w:pPr>
            <w:r>
              <w:rPr>
                <w:rStyle w:val="Rfrenceintense"/>
              </w:rPr>
              <w:t>Une équipe qui va mettre son talent afin de tenir vos délais, des formations conformes aux exigences avec une affectation soignée des intervenants</w:t>
            </w:r>
          </w:p>
        </w:tc>
      </w:tr>
    </w:tbl>
    <w:p w14:paraId="316A672D" w14:textId="172EBD63" w:rsidR="00043EA4" w:rsidRPr="00953C82" w:rsidRDefault="00043EA4" w:rsidP="001A568A">
      <w:pPr>
        <w:rPr>
          <w:rStyle w:val="lev"/>
        </w:rPr>
      </w:pPr>
      <w:r>
        <w:rPr>
          <w:noProof/>
        </w:rPr>
        <mc:AlternateContent>
          <mc:Choice Requires="wpg">
            <w:drawing>
              <wp:anchor distT="0" distB="0" distL="114300" distR="114300" simplePos="0" relativeHeight="251663872" behindDoc="0" locked="0" layoutInCell="1" allowOverlap="1" wp14:anchorId="2A87C29C" wp14:editId="01AA804B">
                <wp:simplePos x="0" y="0"/>
                <wp:positionH relativeFrom="column">
                  <wp:posOffset>-633095</wp:posOffset>
                </wp:positionH>
                <wp:positionV relativeFrom="paragraph">
                  <wp:posOffset>238760</wp:posOffset>
                </wp:positionV>
                <wp:extent cx="7218680" cy="3267075"/>
                <wp:effectExtent l="0" t="0" r="1270" b="9525"/>
                <wp:wrapTopAndBottom/>
                <wp:docPr id="1141" name="Groupe 1141"/>
                <wp:cNvGraphicFramePr/>
                <a:graphic xmlns:a="http://schemas.openxmlformats.org/drawingml/2006/main">
                  <a:graphicData uri="http://schemas.microsoft.com/office/word/2010/wordprocessingGroup">
                    <wpg:wgp>
                      <wpg:cNvGrpSpPr/>
                      <wpg:grpSpPr>
                        <a:xfrm>
                          <a:off x="0" y="0"/>
                          <a:ext cx="7218680" cy="3267075"/>
                          <a:chOff x="0" y="0"/>
                          <a:chExt cx="7218680" cy="3267075"/>
                        </a:xfrm>
                      </wpg:grpSpPr>
                      <wps:wsp>
                        <wps:cNvPr id="217" name="Zone de texte 2"/>
                        <wps:cNvSpPr txBox="1">
                          <a:spLocks noChangeArrowheads="1"/>
                        </wps:cNvSpPr>
                        <wps:spPr bwMode="auto">
                          <a:xfrm>
                            <a:off x="0" y="0"/>
                            <a:ext cx="2284730" cy="3267075"/>
                          </a:xfrm>
                          <a:prstGeom prst="rect">
                            <a:avLst/>
                          </a:prstGeom>
                          <a:solidFill>
                            <a:srgbClr val="FFFFFF"/>
                          </a:solidFill>
                          <a:ln w="9525">
                            <a:noFill/>
                            <a:miter lim="800000"/>
                            <a:headEnd/>
                            <a:tailEnd/>
                          </a:ln>
                        </wps:spPr>
                        <wps:txbx>
                          <w:txbxContent>
                            <w:p w14:paraId="5BE50222" w14:textId="77777777" w:rsidR="00043EA4" w:rsidRPr="00B06061" w:rsidRDefault="00043EA4" w:rsidP="001A568A">
                              <w:pPr>
                                <w:rPr>
                                  <w:rStyle w:val="lev"/>
                                </w:rPr>
                              </w:pPr>
                              <w:proofErr w:type="spellStart"/>
                              <w:r w:rsidRPr="00B06061">
                                <w:rPr>
                                  <w:rStyle w:val="lev"/>
                                </w:rPr>
                                <w:t>Resp</w:t>
                              </w:r>
                              <w:proofErr w:type="spellEnd"/>
                              <w:r w:rsidRPr="00B06061">
                                <w:rPr>
                                  <w:rStyle w:val="lev"/>
                                </w:rPr>
                                <w:t xml:space="preserve"> planification et compta</w:t>
                              </w:r>
                            </w:p>
                            <w:p w14:paraId="7B8FAA17" w14:textId="77777777" w:rsidR="00043EA4" w:rsidRPr="008C4973" w:rsidRDefault="00043EA4" w:rsidP="005A190A">
                              <w:pPr>
                                <w:pStyle w:val="Paragraphedeliste"/>
                                <w:numPr>
                                  <w:ilvl w:val="0"/>
                                  <w:numId w:val="8"/>
                                </w:numPr>
                              </w:pPr>
                              <w:r w:rsidRPr="008C4973">
                                <w:t xml:space="preserve">Planification de la logistique de livraison </w:t>
                              </w:r>
                            </w:p>
                            <w:p w14:paraId="517D2918" w14:textId="77777777" w:rsidR="00043EA4" w:rsidRPr="008C4973" w:rsidRDefault="00043EA4" w:rsidP="005A190A">
                              <w:pPr>
                                <w:pStyle w:val="Paragraphedeliste"/>
                                <w:numPr>
                                  <w:ilvl w:val="0"/>
                                  <w:numId w:val="8"/>
                                </w:numPr>
                              </w:pPr>
                              <w:r w:rsidRPr="008C4973">
                                <w:t xml:space="preserve">Tenue à jour </w:t>
                              </w:r>
                              <w:r>
                                <w:t>des données de production</w:t>
                              </w:r>
                            </w:p>
                            <w:p w14:paraId="499E578F" w14:textId="77777777" w:rsidR="00043EA4" w:rsidRPr="008C4973" w:rsidRDefault="00043EA4" w:rsidP="005A190A">
                              <w:pPr>
                                <w:pStyle w:val="Paragraphedeliste"/>
                                <w:numPr>
                                  <w:ilvl w:val="0"/>
                                  <w:numId w:val="8"/>
                                </w:numPr>
                              </w:pPr>
                              <w:r w:rsidRPr="008C4973">
                                <w:t xml:space="preserve">Suivi de la rentabilité de chaque </w:t>
                              </w:r>
                              <w:proofErr w:type="gramStart"/>
                              <w:r>
                                <w:t>formations</w:t>
                              </w:r>
                              <w:proofErr w:type="gramEnd"/>
                            </w:p>
                            <w:p w14:paraId="5A91DA9F" w14:textId="77777777" w:rsidR="00043EA4" w:rsidRPr="008C4973" w:rsidRDefault="00043EA4" w:rsidP="005A190A">
                              <w:pPr>
                                <w:pStyle w:val="Paragraphedeliste"/>
                                <w:numPr>
                                  <w:ilvl w:val="0"/>
                                  <w:numId w:val="8"/>
                                </w:numPr>
                              </w:pPr>
                              <w:r w:rsidRPr="008C4973">
                                <w:t>Pilotage d’indicateurs de performance</w:t>
                              </w:r>
                            </w:p>
                            <w:p w14:paraId="287CDF27" w14:textId="77777777" w:rsidR="00043EA4" w:rsidRPr="004A623C" w:rsidRDefault="00043EA4" w:rsidP="005A190A">
                              <w:pPr>
                                <w:pStyle w:val="Paragraphedeliste"/>
                                <w:numPr>
                                  <w:ilvl w:val="0"/>
                                  <w:numId w:val="8"/>
                                </w:numPr>
                              </w:pPr>
                              <w:r w:rsidRPr="004A623C">
                                <w:t>Organisation des prestations</w:t>
                              </w:r>
                            </w:p>
                            <w:p w14:paraId="5989A964" w14:textId="77777777" w:rsidR="00043EA4" w:rsidRDefault="00043EA4" w:rsidP="005A190A">
                              <w:pPr>
                                <w:pStyle w:val="Paragraphedeliste"/>
                                <w:numPr>
                                  <w:ilvl w:val="0"/>
                                  <w:numId w:val="8"/>
                                </w:numPr>
                              </w:pPr>
                              <w:r w:rsidRPr="004A623C">
                                <w:t>Encadrement des équipes de réalisation</w:t>
                              </w:r>
                            </w:p>
                            <w:p w14:paraId="11345372" w14:textId="77777777" w:rsidR="00043EA4" w:rsidRPr="004A623C" w:rsidRDefault="00043EA4" w:rsidP="005A190A">
                              <w:pPr>
                                <w:pStyle w:val="Paragraphedeliste"/>
                                <w:numPr>
                                  <w:ilvl w:val="0"/>
                                  <w:numId w:val="8"/>
                                </w:numPr>
                              </w:pPr>
                              <w:r w:rsidRPr="004A623C">
                                <w:t xml:space="preserve">Remonte les informations du déroulement </w:t>
                              </w:r>
                              <w:r>
                                <w:t>au directeur</w:t>
                              </w:r>
                            </w:p>
                            <w:p w14:paraId="1F720865" w14:textId="77777777" w:rsidR="00043EA4" w:rsidRDefault="00043EA4" w:rsidP="005A190A">
                              <w:pPr>
                                <w:pStyle w:val="Paragraphedeliste"/>
                                <w:numPr>
                                  <w:ilvl w:val="0"/>
                                  <w:numId w:val="8"/>
                                </w:numPr>
                              </w:pPr>
                              <w:r w:rsidRPr="004A623C">
                                <w:t xml:space="preserve">Anticipe les besoins en </w:t>
                              </w:r>
                              <w:r>
                                <w:t>personnel</w:t>
                              </w:r>
                            </w:p>
                            <w:p w14:paraId="74B8C535" w14:textId="77777777" w:rsidR="00043EA4" w:rsidRDefault="00043EA4" w:rsidP="005A190A">
                              <w:pPr>
                                <w:pStyle w:val="Paragraphedeliste"/>
                                <w:numPr>
                                  <w:ilvl w:val="0"/>
                                  <w:numId w:val="8"/>
                                </w:numPr>
                              </w:pPr>
                              <w:r>
                                <w:t>Veille à la</w:t>
                              </w:r>
                              <w:r w:rsidRPr="004A623C">
                                <w:t xml:space="preserve"> sécurité </w:t>
                              </w:r>
                              <w:r>
                                <w:t>des participants</w:t>
                              </w:r>
                            </w:p>
                            <w:p w14:paraId="6F727D22" w14:textId="77777777" w:rsidR="00043EA4" w:rsidRDefault="00043EA4" w:rsidP="001A568A"/>
                            <w:p w14:paraId="16377D5C" w14:textId="77777777" w:rsidR="00043EA4" w:rsidRDefault="00043EA4" w:rsidP="001A568A"/>
                            <w:p w14:paraId="69D0FD93" w14:textId="77777777" w:rsidR="00043EA4" w:rsidRDefault="00043EA4" w:rsidP="001A568A"/>
                            <w:p w14:paraId="119CD15D" w14:textId="77777777" w:rsidR="00043EA4" w:rsidRDefault="00043EA4" w:rsidP="001A568A"/>
                            <w:p w14:paraId="481891E9" w14:textId="77777777" w:rsidR="00043EA4" w:rsidRDefault="00043EA4" w:rsidP="001A568A"/>
                            <w:p w14:paraId="71A2692A" w14:textId="77777777" w:rsidR="00043EA4" w:rsidRDefault="00043EA4" w:rsidP="001A568A"/>
                            <w:p w14:paraId="7EA96212" w14:textId="77777777" w:rsidR="00043EA4" w:rsidRDefault="00043EA4" w:rsidP="001A568A"/>
                            <w:p w14:paraId="43244972" w14:textId="77777777" w:rsidR="00043EA4" w:rsidRDefault="00043EA4" w:rsidP="001A568A"/>
                          </w:txbxContent>
                        </wps:txbx>
                        <wps:bodyPr rot="0" vert="horz" wrap="square" lIns="91440" tIns="45720" rIns="91440" bIns="45720" anchor="t" anchorCtr="0">
                          <a:noAutofit/>
                        </wps:bodyPr>
                      </wps:wsp>
                      <wps:wsp>
                        <wps:cNvPr id="1139" name="Zone de texte 2"/>
                        <wps:cNvSpPr txBox="1">
                          <a:spLocks noChangeArrowheads="1"/>
                        </wps:cNvSpPr>
                        <wps:spPr bwMode="auto">
                          <a:xfrm>
                            <a:off x="2428875" y="0"/>
                            <a:ext cx="2389505" cy="3171825"/>
                          </a:xfrm>
                          <a:prstGeom prst="rect">
                            <a:avLst/>
                          </a:prstGeom>
                          <a:solidFill>
                            <a:srgbClr val="FFFFFF"/>
                          </a:solidFill>
                          <a:ln w="9525">
                            <a:noFill/>
                            <a:miter lim="800000"/>
                            <a:headEnd/>
                            <a:tailEnd/>
                          </a:ln>
                        </wps:spPr>
                        <wps:txbx>
                          <w:txbxContent>
                            <w:p w14:paraId="5DA7C0BC" w14:textId="77777777" w:rsidR="00043EA4" w:rsidRPr="00B06061" w:rsidRDefault="00043EA4" w:rsidP="001A568A">
                              <w:pPr>
                                <w:rPr>
                                  <w:rStyle w:val="lev"/>
                                </w:rPr>
                              </w:pPr>
                              <w:r w:rsidRPr="00B06061">
                                <w:rPr>
                                  <w:rStyle w:val="lev"/>
                                </w:rPr>
                                <w:t>Facturation et comptabilité</w:t>
                              </w:r>
                            </w:p>
                            <w:p w14:paraId="0799CC49" w14:textId="77777777" w:rsidR="00043EA4" w:rsidRDefault="00043EA4" w:rsidP="005A190A">
                              <w:pPr>
                                <w:pStyle w:val="Paragraphedeliste"/>
                                <w:numPr>
                                  <w:ilvl w:val="0"/>
                                  <w:numId w:val="9"/>
                                </w:numPr>
                              </w:pPr>
                              <w:r>
                                <w:t xml:space="preserve">Récupération des exports des divers outils (planning, suivi traitement </w:t>
                              </w:r>
                              <w:proofErr w:type="gramStart"/>
                              <w:r>
                                <w:t>anomalies,…</w:t>
                              </w:r>
                              <w:proofErr w:type="gramEnd"/>
                              <w:r>
                                <w:t>)</w:t>
                              </w:r>
                            </w:p>
                            <w:p w14:paraId="323EB3C8" w14:textId="77777777" w:rsidR="00043EA4" w:rsidRDefault="00043EA4" w:rsidP="005A190A">
                              <w:pPr>
                                <w:pStyle w:val="Paragraphedeliste"/>
                                <w:numPr>
                                  <w:ilvl w:val="0"/>
                                  <w:numId w:val="9"/>
                                </w:numPr>
                              </w:pPr>
                              <w:r>
                                <w:t xml:space="preserve">Réalisation des justificatifs de facturation et transmission aux collectivités (courrier, </w:t>
                              </w:r>
                              <w:proofErr w:type="gramStart"/>
                              <w:r>
                                <w:t>extranet….</w:t>
                              </w:r>
                              <w:proofErr w:type="gramEnd"/>
                              <w:r>
                                <w:t>),</w:t>
                              </w:r>
                            </w:p>
                            <w:p w14:paraId="2A83E064" w14:textId="77777777" w:rsidR="00043EA4" w:rsidRDefault="00043EA4" w:rsidP="005A190A">
                              <w:pPr>
                                <w:pStyle w:val="Paragraphedeliste"/>
                                <w:numPr>
                                  <w:ilvl w:val="0"/>
                                  <w:numId w:val="9"/>
                                </w:numPr>
                              </w:pPr>
                              <w:r>
                                <w:t>S'assurer de l'exhaustivité des informations collectées</w:t>
                              </w:r>
                            </w:p>
                            <w:p w14:paraId="204422EA" w14:textId="77777777" w:rsidR="00043EA4" w:rsidRDefault="00043EA4" w:rsidP="005A190A">
                              <w:pPr>
                                <w:pStyle w:val="Paragraphedeliste"/>
                                <w:numPr>
                                  <w:ilvl w:val="0"/>
                                  <w:numId w:val="9"/>
                                </w:numPr>
                              </w:pPr>
                              <w:r>
                                <w:t>Facturation client : collecte des données, restitutions, saisies,</w:t>
                              </w:r>
                            </w:p>
                            <w:p w14:paraId="70FC2287" w14:textId="77777777" w:rsidR="00043EA4" w:rsidRDefault="00043EA4" w:rsidP="005A190A">
                              <w:pPr>
                                <w:pStyle w:val="Paragraphedeliste"/>
                                <w:numPr>
                                  <w:ilvl w:val="0"/>
                                  <w:numId w:val="9"/>
                                </w:numPr>
                              </w:pPr>
                              <w:r>
                                <w:t>Suivi des achats et investissements,</w:t>
                              </w:r>
                            </w:p>
                            <w:p w14:paraId="13C585BD" w14:textId="77777777" w:rsidR="00043EA4" w:rsidRDefault="00043EA4" w:rsidP="005A190A">
                              <w:pPr>
                                <w:pStyle w:val="Paragraphedeliste"/>
                                <w:numPr>
                                  <w:ilvl w:val="0"/>
                                  <w:numId w:val="9"/>
                                </w:numPr>
                              </w:pPr>
                              <w:r>
                                <w:t>Réalisation et classement des bons de commande fournisseurs</w:t>
                              </w:r>
                            </w:p>
                            <w:p w14:paraId="1BA85E55" w14:textId="77777777" w:rsidR="00043EA4" w:rsidRDefault="00043EA4" w:rsidP="005A190A">
                              <w:pPr>
                                <w:pStyle w:val="Paragraphedeliste"/>
                                <w:numPr>
                                  <w:ilvl w:val="0"/>
                                  <w:numId w:val="9"/>
                                </w:numPr>
                              </w:pPr>
                              <w:r>
                                <w:t>Edition des bons à payer,</w:t>
                              </w:r>
                            </w:p>
                            <w:p w14:paraId="25379EF9" w14:textId="77777777" w:rsidR="00043EA4" w:rsidRDefault="00043EA4" w:rsidP="005A190A">
                              <w:pPr>
                                <w:pStyle w:val="Paragraphedeliste"/>
                                <w:numPr>
                                  <w:ilvl w:val="0"/>
                                  <w:numId w:val="9"/>
                                </w:numPr>
                              </w:pPr>
                              <w:r>
                                <w:t>Contrôle des factures,</w:t>
                              </w:r>
                            </w:p>
                            <w:p w14:paraId="61DA83DB" w14:textId="77777777" w:rsidR="00043EA4" w:rsidRDefault="00043EA4" w:rsidP="001A568A"/>
                            <w:p w14:paraId="17015AC1" w14:textId="77777777" w:rsidR="00043EA4" w:rsidRDefault="00043EA4" w:rsidP="001A568A"/>
                            <w:p w14:paraId="2A034AB3" w14:textId="77777777" w:rsidR="00043EA4" w:rsidRDefault="00043EA4" w:rsidP="001A568A"/>
                            <w:p w14:paraId="5B556B6D" w14:textId="77777777" w:rsidR="00043EA4" w:rsidRDefault="00043EA4" w:rsidP="001A568A"/>
                            <w:p w14:paraId="7707097D" w14:textId="77777777" w:rsidR="00043EA4" w:rsidRDefault="00043EA4" w:rsidP="001A568A"/>
                            <w:p w14:paraId="6403F8E5" w14:textId="77777777" w:rsidR="00043EA4" w:rsidRDefault="00043EA4" w:rsidP="001A568A"/>
                            <w:p w14:paraId="07704608" w14:textId="77777777" w:rsidR="00043EA4" w:rsidRDefault="00043EA4" w:rsidP="001A568A"/>
                            <w:p w14:paraId="793B5667" w14:textId="77777777" w:rsidR="00043EA4" w:rsidRDefault="00043EA4" w:rsidP="001A568A"/>
                            <w:p w14:paraId="746EA1C7" w14:textId="77777777" w:rsidR="00043EA4" w:rsidRDefault="00043EA4" w:rsidP="001A568A"/>
                            <w:p w14:paraId="534152F1" w14:textId="77777777" w:rsidR="00043EA4" w:rsidRDefault="00043EA4" w:rsidP="001A568A"/>
                            <w:p w14:paraId="0C17C6F0" w14:textId="77777777" w:rsidR="00043EA4" w:rsidRDefault="00043EA4" w:rsidP="001A568A"/>
                            <w:p w14:paraId="0737A16F" w14:textId="77777777" w:rsidR="00043EA4" w:rsidRDefault="00043EA4" w:rsidP="001A568A"/>
                            <w:p w14:paraId="7C38D44C" w14:textId="77777777" w:rsidR="00043EA4" w:rsidRDefault="00043EA4" w:rsidP="001A568A"/>
                            <w:p w14:paraId="2B35518F" w14:textId="77777777" w:rsidR="00043EA4" w:rsidRDefault="00043EA4" w:rsidP="001A568A"/>
                          </w:txbxContent>
                        </wps:txbx>
                        <wps:bodyPr rot="0" vert="horz" wrap="square" lIns="91440" tIns="45720" rIns="91440" bIns="45720" anchor="t" anchorCtr="0">
                          <a:noAutofit/>
                        </wps:bodyPr>
                      </wps:wsp>
                      <wps:wsp>
                        <wps:cNvPr id="1140" name="Zone de texte 2"/>
                        <wps:cNvSpPr txBox="1">
                          <a:spLocks noChangeArrowheads="1"/>
                        </wps:cNvSpPr>
                        <wps:spPr bwMode="auto">
                          <a:xfrm>
                            <a:off x="4933950" y="0"/>
                            <a:ext cx="2284730" cy="2057400"/>
                          </a:xfrm>
                          <a:prstGeom prst="rect">
                            <a:avLst/>
                          </a:prstGeom>
                          <a:solidFill>
                            <a:srgbClr val="FFFFFF"/>
                          </a:solidFill>
                          <a:ln w="9525">
                            <a:noFill/>
                            <a:miter lim="800000"/>
                            <a:headEnd/>
                            <a:tailEnd/>
                          </a:ln>
                        </wps:spPr>
                        <wps:txbx>
                          <w:txbxContent>
                            <w:p w14:paraId="44EC8567" w14:textId="77777777" w:rsidR="00043EA4" w:rsidRPr="00B06061" w:rsidRDefault="00043EA4" w:rsidP="001A568A">
                              <w:pPr>
                                <w:rPr>
                                  <w:rStyle w:val="lev"/>
                                </w:rPr>
                              </w:pPr>
                              <w:r w:rsidRPr="00B06061">
                                <w:rPr>
                                  <w:rStyle w:val="lev"/>
                                </w:rPr>
                                <w:t xml:space="preserve">Responsable du pôle RH </w:t>
                              </w:r>
                            </w:p>
                            <w:p w14:paraId="40C68A39" w14:textId="77777777" w:rsidR="00043EA4" w:rsidRDefault="00043EA4" w:rsidP="005A190A">
                              <w:pPr>
                                <w:pStyle w:val="Paragraphedeliste"/>
                                <w:numPr>
                                  <w:ilvl w:val="0"/>
                                  <w:numId w:val="10"/>
                                </w:numPr>
                              </w:pPr>
                              <w:r>
                                <w:t>Suivi des entretiens</w:t>
                              </w:r>
                            </w:p>
                            <w:p w14:paraId="1BB18354" w14:textId="77777777" w:rsidR="00043EA4" w:rsidRDefault="00043EA4" w:rsidP="005A190A">
                              <w:pPr>
                                <w:pStyle w:val="Paragraphedeliste"/>
                                <w:numPr>
                                  <w:ilvl w:val="0"/>
                                  <w:numId w:val="10"/>
                                </w:numPr>
                              </w:pPr>
                              <w:r>
                                <w:t>Suivi des acquisitions pour un nouvel entrant</w:t>
                              </w:r>
                            </w:p>
                            <w:p w14:paraId="0407E019" w14:textId="77777777" w:rsidR="00043EA4" w:rsidRDefault="00043EA4" w:rsidP="005A190A">
                              <w:pPr>
                                <w:pStyle w:val="Paragraphedeliste"/>
                                <w:numPr>
                                  <w:ilvl w:val="0"/>
                                  <w:numId w:val="10"/>
                                </w:numPr>
                              </w:pPr>
                              <w:r>
                                <w:t>Suivi des formations</w:t>
                              </w:r>
                            </w:p>
                            <w:p w14:paraId="3D2CC37F" w14:textId="77777777" w:rsidR="00043EA4" w:rsidRDefault="00043EA4" w:rsidP="005A190A">
                              <w:pPr>
                                <w:pStyle w:val="Paragraphedeliste"/>
                                <w:numPr>
                                  <w:ilvl w:val="0"/>
                                  <w:numId w:val="10"/>
                                </w:numPr>
                              </w:pPr>
                              <w:r>
                                <w:t>Accueil des nouveaux embauchés</w:t>
                              </w:r>
                            </w:p>
                            <w:p w14:paraId="7954C39D" w14:textId="77777777" w:rsidR="00043EA4" w:rsidRDefault="00043EA4" w:rsidP="005A190A">
                              <w:pPr>
                                <w:pStyle w:val="Paragraphedeliste"/>
                                <w:numPr>
                                  <w:ilvl w:val="0"/>
                                  <w:numId w:val="10"/>
                                </w:numPr>
                              </w:pPr>
                              <w:r>
                                <w:t>Créer les différents supports de communication : logos, plaquettes, affiches, ...</w:t>
                              </w:r>
                            </w:p>
                            <w:p w14:paraId="43E14E21" w14:textId="77777777" w:rsidR="00043EA4" w:rsidRDefault="00043EA4" w:rsidP="005A190A">
                              <w:pPr>
                                <w:pStyle w:val="Paragraphedeliste"/>
                                <w:numPr>
                                  <w:ilvl w:val="0"/>
                                  <w:numId w:val="10"/>
                                </w:numPr>
                              </w:pPr>
                              <w:r>
                                <w:t>Suivre le plan de formation</w:t>
                              </w:r>
                            </w:p>
                            <w:p w14:paraId="357F17A3" w14:textId="77777777" w:rsidR="00043EA4" w:rsidRDefault="00043EA4" w:rsidP="001A568A">
                              <w:pPr>
                                <w:pStyle w:val="Paragraphedeliste"/>
                              </w:pPr>
                            </w:p>
                            <w:p w14:paraId="67BAA546" w14:textId="77777777" w:rsidR="00043EA4" w:rsidRDefault="00043EA4" w:rsidP="001A568A"/>
                            <w:p w14:paraId="7E635F31" w14:textId="77777777" w:rsidR="00043EA4" w:rsidRDefault="00043EA4" w:rsidP="001A568A"/>
                            <w:p w14:paraId="4547E92A" w14:textId="77777777" w:rsidR="00043EA4" w:rsidRDefault="00043EA4" w:rsidP="001A568A"/>
                            <w:p w14:paraId="72C8CE97" w14:textId="77777777" w:rsidR="00043EA4" w:rsidRDefault="00043EA4" w:rsidP="001A568A"/>
                            <w:p w14:paraId="1CAA6AFF" w14:textId="77777777" w:rsidR="00043EA4" w:rsidRDefault="00043EA4" w:rsidP="001A568A"/>
                            <w:p w14:paraId="50D78117" w14:textId="77777777" w:rsidR="00043EA4" w:rsidRDefault="00043EA4" w:rsidP="001A568A"/>
                            <w:p w14:paraId="768041FE" w14:textId="77777777" w:rsidR="00043EA4" w:rsidRDefault="00043EA4" w:rsidP="001A568A"/>
                            <w:p w14:paraId="3170AA08" w14:textId="77777777" w:rsidR="00043EA4" w:rsidRDefault="00043EA4" w:rsidP="001A568A"/>
                            <w:p w14:paraId="4A37B904" w14:textId="77777777" w:rsidR="00043EA4" w:rsidRDefault="00043EA4" w:rsidP="001A568A"/>
                            <w:p w14:paraId="56C1AC90" w14:textId="77777777" w:rsidR="00043EA4" w:rsidRDefault="00043EA4" w:rsidP="001A568A"/>
                            <w:p w14:paraId="5F05EF8B" w14:textId="77777777" w:rsidR="00043EA4" w:rsidRDefault="00043EA4" w:rsidP="001A568A"/>
                            <w:p w14:paraId="01C3A288" w14:textId="77777777" w:rsidR="00043EA4" w:rsidRDefault="00043EA4" w:rsidP="001A568A"/>
                            <w:p w14:paraId="493EF89F" w14:textId="77777777" w:rsidR="00043EA4" w:rsidRDefault="00043EA4" w:rsidP="001A568A"/>
                            <w:p w14:paraId="0FD4D4F7" w14:textId="77777777" w:rsidR="00043EA4" w:rsidRDefault="00043EA4" w:rsidP="001A568A"/>
                            <w:p w14:paraId="72FAD31B" w14:textId="77777777" w:rsidR="00043EA4" w:rsidRDefault="00043EA4" w:rsidP="001A568A"/>
                            <w:p w14:paraId="1B81A8AC" w14:textId="77777777" w:rsidR="00043EA4" w:rsidRDefault="00043EA4" w:rsidP="001A568A"/>
                            <w:p w14:paraId="58309DAF" w14:textId="77777777" w:rsidR="00043EA4" w:rsidRDefault="00043EA4" w:rsidP="001A568A"/>
                            <w:p w14:paraId="5C1E1C30" w14:textId="77777777" w:rsidR="00043EA4" w:rsidRDefault="00043EA4" w:rsidP="001A568A"/>
                            <w:p w14:paraId="0A2C4092" w14:textId="77777777" w:rsidR="00043EA4" w:rsidRDefault="00043EA4" w:rsidP="001A568A"/>
                            <w:p w14:paraId="5EB5E06D" w14:textId="77777777" w:rsidR="00043EA4" w:rsidRDefault="00043EA4" w:rsidP="001A568A"/>
                            <w:p w14:paraId="026FA911" w14:textId="77777777" w:rsidR="00043EA4" w:rsidRDefault="00043EA4" w:rsidP="001A568A"/>
                          </w:txbxContent>
                        </wps:txbx>
                        <wps:bodyPr rot="0" vert="horz" wrap="square" lIns="91440" tIns="45720" rIns="91440" bIns="45720" anchor="t" anchorCtr="0">
                          <a:noAutofit/>
                        </wps:bodyPr>
                      </wps:wsp>
                    </wpg:wgp>
                  </a:graphicData>
                </a:graphic>
              </wp:anchor>
            </w:drawing>
          </mc:Choice>
          <mc:Fallback>
            <w:pict>
              <v:group w14:anchorId="2A87C29C" id="Groupe 1141" o:spid="_x0000_s1026" style="position:absolute;left:0;text-align:left;margin-left:-49.85pt;margin-top:18.8pt;width:568.4pt;height:257.25pt;z-index:251663872" coordsize="72186,3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">
                <v:shapetype id="_x0000_t202" coordsize="21600,21600" o:spt="202" path="m,l,21600r21600,l21600,xe">
                  <v:stroke joinstyle="miter"/>
                  <v:path gradientshapeok="t" o:connecttype="rect"/>
                </v:shapetype>
                <v:shape id="Zone de texte 2" o:spid="_x0000_s1027" type="#_x0000_t202" style="position:absolute;width:22847;height:32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5BE50222" w14:textId="77777777" w:rsidR="00043EA4" w:rsidRPr="00B06061" w:rsidRDefault="00043EA4" w:rsidP="001A568A">
                        <w:pPr>
                          <w:rPr>
                            <w:rStyle w:val="lev"/>
                          </w:rPr>
                        </w:pPr>
                        <w:proofErr w:type="spellStart"/>
                        <w:r w:rsidRPr="00B06061">
                          <w:rPr>
                            <w:rStyle w:val="lev"/>
                          </w:rPr>
                          <w:t>Resp</w:t>
                        </w:r>
                        <w:proofErr w:type="spellEnd"/>
                        <w:r w:rsidRPr="00B06061">
                          <w:rPr>
                            <w:rStyle w:val="lev"/>
                          </w:rPr>
                          <w:t xml:space="preserve"> planification et compta</w:t>
                        </w:r>
                      </w:p>
                      <w:p w14:paraId="7B8FAA17" w14:textId="77777777" w:rsidR="00043EA4" w:rsidRPr="008C4973" w:rsidRDefault="00043EA4" w:rsidP="005A190A">
                        <w:pPr>
                          <w:pStyle w:val="Paragraphedeliste"/>
                          <w:numPr>
                            <w:ilvl w:val="0"/>
                            <w:numId w:val="8"/>
                          </w:numPr>
                        </w:pPr>
                        <w:r w:rsidRPr="008C4973">
                          <w:t xml:space="preserve">Planification de la logistique de livraison </w:t>
                        </w:r>
                      </w:p>
                      <w:p w14:paraId="517D2918" w14:textId="77777777" w:rsidR="00043EA4" w:rsidRPr="008C4973" w:rsidRDefault="00043EA4" w:rsidP="005A190A">
                        <w:pPr>
                          <w:pStyle w:val="Paragraphedeliste"/>
                          <w:numPr>
                            <w:ilvl w:val="0"/>
                            <w:numId w:val="8"/>
                          </w:numPr>
                        </w:pPr>
                        <w:r w:rsidRPr="008C4973">
                          <w:t xml:space="preserve">Tenue à jour </w:t>
                        </w:r>
                        <w:r>
                          <w:t>des données de production</w:t>
                        </w:r>
                      </w:p>
                      <w:p w14:paraId="499E578F" w14:textId="77777777" w:rsidR="00043EA4" w:rsidRPr="008C4973" w:rsidRDefault="00043EA4" w:rsidP="005A190A">
                        <w:pPr>
                          <w:pStyle w:val="Paragraphedeliste"/>
                          <w:numPr>
                            <w:ilvl w:val="0"/>
                            <w:numId w:val="8"/>
                          </w:numPr>
                        </w:pPr>
                        <w:r w:rsidRPr="008C4973">
                          <w:t xml:space="preserve">Suivi de la rentabilité de chaque </w:t>
                        </w:r>
                        <w:proofErr w:type="gramStart"/>
                        <w:r>
                          <w:t>formations</w:t>
                        </w:r>
                        <w:proofErr w:type="gramEnd"/>
                      </w:p>
                      <w:p w14:paraId="5A91DA9F" w14:textId="77777777" w:rsidR="00043EA4" w:rsidRPr="008C4973" w:rsidRDefault="00043EA4" w:rsidP="005A190A">
                        <w:pPr>
                          <w:pStyle w:val="Paragraphedeliste"/>
                          <w:numPr>
                            <w:ilvl w:val="0"/>
                            <w:numId w:val="8"/>
                          </w:numPr>
                        </w:pPr>
                        <w:r w:rsidRPr="008C4973">
                          <w:t>Pilotage d’indicateurs de performance</w:t>
                        </w:r>
                      </w:p>
                      <w:p w14:paraId="287CDF27" w14:textId="77777777" w:rsidR="00043EA4" w:rsidRPr="004A623C" w:rsidRDefault="00043EA4" w:rsidP="005A190A">
                        <w:pPr>
                          <w:pStyle w:val="Paragraphedeliste"/>
                          <w:numPr>
                            <w:ilvl w:val="0"/>
                            <w:numId w:val="8"/>
                          </w:numPr>
                        </w:pPr>
                        <w:r w:rsidRPr="004A623C">
                          <w:t>Organisation des prestations</w:t>
                        </w:r>
                      </w:p>
                      <w:p w14:paraId="5989A964" w14:textId="77777777" w:rsidR="00043EA4" w:rsidRDefault="00043EA4" w:rsidP="005A190A">
                        <w:pPr>
                          <w:pStyle w:val="Paragraphedeliste"/>
                          <w:numPr>
                            <w:ilvl w:val="0"/>
                            <w:numId w:val="8"/>
                          </w:numPr>
                        </w:pPr>
                        <w:r w:rsidRPr="004A623C">
                          <w:t>Encadrement des équipes de réalisation</w:t>
                        </w:r>
                      </w:p>
                      <w:p w14:paraId="11345372" w14:textId="77777777" w:rsidR="00043EA4" w:rsidRPr="004A623C" w:rsidRDefault="00043EA4" w:rsidP="005A190A">
                        <w:pPr>
                          <w:pStyle w:val="Paragraphedeliste"/>
                          <w:numPr>
                            <w:ilvl w:val="0"/>
                            <w:numId w:val="8"/>
                          </w:numPr>
                        </w:pPr>
                        <w:r w:rsidRPr="004A623C">
                          <w:t xml:space="preserve">Remonte les informations du déroulement </w:t>
                        </w:r>
                        <w:r>
                          <w:t>au directeur</w:t>
                        </w:r>
                      </w:p>
                      <w:p w14:paraId="1F720865" w14:textId="77777777" w:rsidR="00043EA4" w:rsidRDefault="00043EA4" w:rsidP="005A190A">
                        <w:pPr>
                          <w:pStyle w:val="Paragraphedeliste"/>
                          <w:numPr>
                            <w:ilvl w:val="0"/>
                            <w:numId w:val="8"/>
                          </w:numPr>
                        </w:pPr>
                        <w:r w:rsidRPr="004A623C">
                          <w:t xml:space="preserve">Anticipe les besoins en </w:t>
                        </w:r>
                        <w:r>
                          <w:t>personnel</w:t>
                        </w:r>
                      </w:p>
                      <w:p w14:paraId="74B8C535" w14:textId="77777777" w:rsidR="00043EA4" w:rsidRDefault="00043EA4" w:rsidP="005A190A">
                        <w:pPr>
                          <w:pStyle w:val="Paragraphedeliste"/>
                          <w:numPr>
                            <w:ilvl w:val="0"/>
                            <w:numId w:val="8"/>
                          </w:numPr>
                        </w:pPr>
                        <w:r>
                          <w:t>Veille à la</w:t>
                        </w:r>
                        <w:r w:rsidRPr="004A623C">
                          <w:t xml:space="preserve"> sécurité </w:t>
                        </w:r>
                        <w:r>
                          <w:t>des participants</w:t>
                        </w:r>
                      </w:p>
                      <w:p w14:paraId="6F727D22" w14:textId="77777777" w:rsidR="00043EA4" w:rsidRDefault="00043EA4" w:rsidP="001A568A"/>
                      <w:p w14:paraId="16377D5C" w14:textId="77777777" w:rsidR="00043EA4" w:rsidRDefault="00043EA4" w:rsidP="001A568A"/>
                      <w:p w14:paraId="69D0FD93" w14:textId="77777777" w:rsidR="00043EA4" w:rsidRDefault="00043EA4" w:rsidP="001A568A"/>
                      <w:p w14:paraId="119CD15D" w14:textId="77777777" w:rsidR="00043EA4" w:rsidRDefault="00043EA4" w:rsidP="001A568A"/>
                      <w:p w14:paraId="481891E9" w14:textId="77777777" w:rsidR="00043EA4" w:rsidRDefault="00043EA4" w:rsidP="001A568A"/>
                      <w:p w14:paraId="71A2692A" w14:textId="77777777" w:rsidR="00043EA4" w:rsidRDefault="00043EA4" w:rsidP="001A568A"/>
                      <w:p w14:paraId="7EA96212" w14:textId="77777777" w:rsidR="00043EA4" w:rsidRDefault="00043EA4" w:rsidP="001A568A"/>
                      <w:p w14:paraId="43244972" w14:textId="77777777" w:rsidR="00043EA4" w:rsidRDefault="00043EA4" w:rsidP="001A568A"/>
                    </w:txbxContent>
                  </v:textbox>
                </v:shape>
                <v:shape id="Zone de texte 2" o:spid="_x0000_s1028" type="#_x0000_t202" style="position:absolute;left:24288;width:23895;height:3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" stroked="f">
                  <v:textbox>
                    <w:txbxContent>
                      <w:p w14:paraId="5DA7C0BC" w14:textId="77777777" w:rsidR="00043EA4" w:rsidRPr="00B06061" w:rsidRDefault="00043EA4" w:rsidP="001A568A">
                        <w:pPr>
                          <w:rPr>
                            <w:rStyle w:val="lev"/>
                          </w:rPr>
                        </w:pPr>
                        <w:r w:rsidRPr="00B06061">
                          <w:rPr>
                            <w:rStyle w:val="lev"/>
                          </w:rPr>
                          <w:t>Facturation et comptabilité</w:t>
                        </w:r>
                      </w:p>
                      <w:p w14:paraId="0799CC49" w14:textId="77777777" w:rsidR="00043EA4" w:rsidRDefault="00043EA4" w:rsidP="005A190A">
                        <w:pPr>
                          <w:pStyle w:val="Paragraphedeliste"/>
                          <w:numPr>
                            <w:ilvl w:val="0"/>
                            <w:numId w:val="9"/>
                          </w:numPr>
                        </w:pPr>
                        <w:r>
                          <w:t xml:space="preserve">Récupération des exports des divers outils (planning, suivi traitement </w:t>
                        </w:r>
                        <w:proofErr w:type="gramStart"/>
                        <w:r>
                          <w:t>anomalies,…</w:t>
                        </w:r>
                        <w:proofErr w:type="gramEnd"/>
                        <w:r>
                          <w:t>)</w:t>
                        </w:r>
                      </w:p>
                      <w:p w14:paraId="323EB3C8" w14:textId="77777777" w:rsidR="00043EA4" w:rsidRDefault="00043EA4" w:rsidP="005A190A">
                        <w:pPr>
                          <w:pStyle w:val="Paragraphedeliste"/>
                          <w:numPr>
                            <w:ilvl w:val="0"/>
                            <w:numId w:val="9"/>
                          </w:numPr>
                        </w:pPr>
                        <w:r>
                          <w:t xml:space="preserve">Réalisation des justificatifs de facturation et transmission aux collectivités (courrier, </w:t>
                        </w:r>
                        <w:proofErr w:type="gramStart"/>
                        <w:r>
                          <w:t>extranet….</w:t>
                        </w:r>
                        <w:proofErr w:type="gramEnd"/>
                        <w:r>
                          <w:t>),</w:t>
                        </w:r>
                      </w:p>
                      <w:p w14:paraId="2A83E064" w14:textId="77777777" w:rsidR="00043EA4" w:rsidRDefault="00043EA4" w:rsidP="005A190A">
                        <w:pPr>
                          <w:pStyle w:val="Paragraphedeliste"/>
                          <w:numPr>
                            <w:ilvl w:val="0"/>
                            <w:numId w:val="9"/>
                          </w:numPr>
                        </w:pPr>
                        <w:r>
                          <w:t>S'assurer de l'exhaustivité des informations collectées</w:t>
                        </w:r>
                      </w:p>
                      <w:p w14:paraId="204422EA" w14:textId="77777777" w:rsidR="00043EA4" w:rsidRDefault="00043EA4" w:rsidP="005A190A">
                        <w:pPr>
                          <w:pStyle w:val="Paragraphedeliste"/>
                          <w:numPr>
                            <w:ilvl w:val="0"/>
                            <w:numId w:val="9"/>
                          </w:numPr>
                        </w:pPr>
                        <w:r>
                          <w:t>Facturation client : collecte des données, restitutions, saisies,</w:t>
                        </w:r>
                      </w:p>
                      <w:p w14:paraId="70FC2287" w14:textId="77777777" w:rsidR="00043EA4" w:rsidRDefault="00043EA4" w:rsidP="005A190A">
                        <w:pPr>
                          <w:pStyle w:val="Paragraphedeliste"/>
                          <w:numPr>
                            <w:ilvl w:val="0"/>
                            <w:numId w:val="9"/>
                          </w:numPr>
                        </w:pPr>
                        <w:r>
                          <w:t>Suivi des achats et investissements,</w:t>
                        </w:r>
                      </w:p>
                      <w:p w14:paraId="13C585BD" w14:textId="77777777" w:rsidR="00043EA4" w:rsidRDefault="00043EA4" w:rsidP="005A190A">
                        <w:pPr>
                          <w:pStyle w:val="Paragraphedeliste"/>
                          <w:numPr>
                            <w:ilvl w:val="0"/>
                            <w:numId w:val="9"/>
                          </w:numPr>
                        </w:pPr>
                        <w:r>
                          <w:t>Réalisation et classement des bons de commande fournisseurs</w:t>
                        </w:r>
                      </w:p>
                      <w:p w14:paraId="1BA85E55" w14:textId="77777777" w:rsidR="00043EA4" w:rsidRDefault="00043EA4" w:rsidP="005A190A">
                        <w:pPr>
                          <w:pStyle w:val="Paragraphedeliste"/>
                          <w:numPr>
                            <w:ilvl w:val="0"/>
                            <w:numId w:val="9"/>
                          </w:numPr>
                        </w:pPr>
                        <w:r>
                          <w:t>Edition des bons à payer,</w:t>
                        </w:r>
                      </w:p>
                      <w:p w14:paraId="25379EF9" w14:textId="77777777" w:rsidR="00043EA4" w:rsidRDefault="00043EA4" w:rsidP="005A190A">
                        <w:pPr>
                          <w:pStyle w:val="Paragraphedeliste"/>
                          <w:numPr>
                            <w:ilvl w:val="0"/>
                            <w:numId w:val="9"/>
                          </w:numPr>
                        </w:pPr>
                        <w:r>
                          <w:t>Contrôle des factures,</w:t>
                        </w:r>
                      </w:p>
                      <w:p w14:paraId="61DA83DB" w14:textId="77777777" w:rsidR="00043EA4" w:rsidRDefault="00043EA4" w:rsidP="001A568A"/>
                      <w:p w14:paraId="17015AC1" w14:textId="77777777" w:rsidR="00043EA4" w:rsidRDefault="00043EA4" w:rsidP="001A568A"/>
                      <w:p w14:paraId="2A034AB3" w14:textId="77777777" w:rsidR="00043EA4" w:rsidRDefault="00043EA4" w:rsidP="001A568A"/>
                      <w:p w14:paraId="5B556B6D" w14:textId="77777777" w:rsidR="00043EA4" w:rsidRDefault="00043EA4" w:rsidP="001A568A"/>
                      <w:p w14:paraId="7707097D" w14:textId="77777777" w:rsidR="00043EA4" w:rsidRDefault="00043EA4" w:rsidP="001A568A"/>
                      <w:p w14:paraId="6403F8E5" w14:textId="77777777" w:rsidR="00043EA4" w:rsidRDefault="00043EA4" w:rsidP="001A568A"/>
                      <w:p w14:paraId="07704608" w14:textId="77777777" w:rsidR="00043EA4" w:rsidRDefault="00043EA4" w:rsidP="001A568A"/>
                      <w:p w14:paraId="793B5667" w14:textId="77777777" w:rsidR="00043EA4" w:rsidRDefault="00043EA4" w:rsidP="001A568A"/>
                      <w:p w14:paraId="746EA1C7" w14:textId="77777777" w:rsidR="00043EA4" w:rsidRDefault="00043EA4" w:rsidP="001A568A"/>
                      <w:p w14:paraId="534152F1" w14:textId="77777777" w:rsidR="00043EA4" w:rsidRDefault="00043EA4" w:rsidP="001A568A"/>
                      <w:p w14:paraId="0C17C6F0" w14:textId="77777777" w:rsidR="00043EA4" w:rsidRDefault="00043EA4" w:rsidP="001A568A"/>
                      <w:p w14:paraId="0737A16F" w14:textId="77777777" w:rsidR="00043EA4" w:rsidRDefault="00043EA4" w:rsidP="001A568A"/>
                      <w:p w14:paraId="7C38D44C" w14:textId="77777777" w:rsidR="00043EA4" w:rsidRDefault="00043EA4" w:rsidP="001A568A"/>
                      <w:p w14:paraId="2B35518F" w14:textId="77777777" w:rsidR="00043EA4" w:rsidRDefault="00043EA4" w:rsidP="001A568A"/>
                    </w:txbxContent>
                  </v:textbox>
                </v:shape>
                <v:shape id="Zone de texte 2" o:spid="_x0000_s1029" type="#_x0000_t202" style="position:absolute;left:49339;width:22847;height:20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" stroked="f">
                  <v:textbox>
                    <w:txbxContent>
                      <w:p w14:paraId="44EC8567" w14:textId="77777777" w:rsidR="00043EA4" w:rsidRPr="00B06061" w:rsidRDefault="00043EA4" w:rsidP="001A568A">
                        <w:pPr>
                          <w:rPr>
                            <w:rStyle w:val="lev"/>
                          </w:rPr>
                        </w:pPr>
                        <w:r w:rsidRPr="00B06061">
                          <w:rPr>
                            <w:rStyle w:val="lev"/>
                          </w:rPr>
                          <w:t xml:space="preserve">Responsable du pôle RH </w:t>
                        </w:r>
                      </w:p>
                      <w:p w14:paraId="40C68A39" w14:textId="77777777" w:rsidR="00043EA4" w:rsidRDefault="00043EA4" w:rsidP="005A190A">
                        <w:pPr>
                          <w:pStyle w:val="Paragraphedeliste"/>
                          <w:numPr>
                            <w:ilvl w:val="0"/>
                            <w:numId w:val="10"/>
                          </w:numPr>
                        </w:pPr>
                        <w:r>
                          <w:t>Suivi des entretiens</w:t>
                        </w:r>
                      </w:p>
                      <w:p w14:paraId="1BB18354" w14:textId="77777777" w:rsidR="00043EA4" w:rsidRDefault="00043EA4" w:rsidP="005A190A">
                        <w:pPr>
                          <w:pStyle w:val="Paragraphedeliste"/>
                          <w:numPr>
                            <w:ilvl w:val="0"/>
                            <w:numId w:val="10"/>
                          </w:numPr>
                        </w:pPr>
                        <w:r>
                          <w:t>Suivi des acquisitions pour un nouvel entrant</w:t>
                        </w:r>
                      </w:p>
                      <w:p w14:paraId="0407E019" w14:textId="77777777" w:rsidR="00043EA4" w:rsidRDefault="00043EA4" w:rsidP="005A190A">
                        <w:pPr>
                          <w:pStyle w:val="Paragraphedeliste"/>
                          <w:numPr>
                            <w:ilvl w:val="0"/>
                            <w:numId w:val="10"/>
                          </w:numPr>
                        </w:pPr>
                        <w:r>
                          <w:t>Suivi des formations</w:t>
                        </w:r>
                      </w:p>
                      <w:p w14:paraId="3D2CC37F" w14:textId="77777777" w:rsidR="00043EA4" w:rsidRDefault="00043EA4" w:rsidP="005A190A">
                        <w:pPr>
                          <w:pStyle w:val="Paragraphedeliste"/>
                          <w:numPr>
                            <w:ilvl w:val="0"/>
                            <w:numId w:val="10"/>
                          </w:numPr>
                        </w:pPr>
                        <w:r>
                          <w:t>Accueil des nouveaux embauchés</w:t>
                        </w:r>
                      </w:p>
                      <w:p w14:paraId="7954C39D" w14:textId="77777777" w:rsidR="00043EA4" w:rsidRDefault="00043EA4" w:rsidP="005A190A">
                        <w:pPr>
                          <w:pStyle w:val="Paragraphedeliste"/>
                          <w:numPr>
                            <w:ilvl w:val="0"/>
                            <w:numId w:val="10"/>
                          </w:numPr>
                        </w:pPr>
                        <w:r>
                          <w:t>Créer les différents supports de communication : logos, plaquettes, affiches, ...</w:t>
                        </w:r>
                      </w:p>
                      <w:p w14:paraId="43E14E21" w14:textId="77777777" w:rsidR="00043EA4" w:rsidRDefault="00043EA4" w:rsidP="005A190A">
                        <w:pPr>
                          <w:pStyle w:val="Paragraphedeliste"/>
                          <w:numPr>
                            <w:ilvl w:val="0"/>
                            <w:numId w:val="10"/>
                          </w:numPr>
                        </w:pPr>
                        <w:r>
                          <w:t>Suivre le plan de formation</w:t>
                        </w:r>
                      </w:p>
                      <w:p w14:paraId="357F17A3" w14:textId="77777777" w:rsidR="00043EA4" w:rsidRDefault="00043EA4" w:rsidP="001A568A">
                        <w:pPr>
                          <w:pStyle w:val="Paragraphedeliste"/>
                        </w:pPr>
                      </w:p>
                      <w:p w14:paraId="67BAA546" w14:textId="77777777" w:rsidR="00043EA4" w:rsidRDefault="00043EA4" w:rsidP="001A568A"/>
                      <w:p w14:paraId="7E635F31" w14:textId="77777777" w:rsidR="00043EA4" w:rsidRDefault="00043EA4" w:rsidP="001A568A"/>
                      <w:p w14:paraId="4547E92A" w14:textId="77777777" w:rsidR="00043EA4" w:rsidRDefault="00043EA4" w:rsidP="001A568A"/>
                      <w:p w14:paraId="72C8CE97" w14:textId="77777777" w:rsidR="00043EA4" w:rsidRDefault="00043EA4" w:rsidP="001A568A"/>
                      <w:p w14:paraId="1CAA6AFF" w14:textId="77777777" w:rsidR="00043EA4" w:rsidRDefault="00043EA4" w:rsidP="001A568A"/>
                      <w:p w14:paraId="50D78117" w14:textId="77777777" w:rsidR="00043EA4" w:rsidRDefault="00043EA4" w:rsidP="001A568A"/>
                      <w:p w14:paraId="768041FE" w14:textId="77777777" w:rsidR="00043EA4" w:rsidRDefault="00043EA4" w:rsidP="001A568A"/>
                      <w:p w14:paraId="3170AA08" w14:textId="77777777" w:rsidR="00043EA4" w:rsidRDefault="00043EA4" w:rsidP="001A568A"/>
                      <w:p w14:paraId="4A37B904" w14:textId="77777777" w:rsidR="00043EA4" w:rsidRDefault="00043EA4" w:rsidP="001A568A"/>
                      <w:p w14:paraId="56C1AC90" w14:textId="77777777" w:rsidR="00043EA4" w:rsidRDefault="00043EA4" w:rsidP="001A568A"/>
                      <w:p w14:paraId="5F05EF8B" w14:textId="77777777" w:rsidR="00043EA4" w:rsidRDefault="00043EA4" w:rsidP="001A568A"/>
                      <w:p w14:paraId="01C3A288" w14:textId="77777777" w:rsidR="00043EA4" w:rsidRDefault="00043EA4" w:rsidP="001A568A"/>
                      <w:p w14:paraId="493EF89F" w14:textId="77777777" w:rsidR="00043EA4" w:rsidRDefault="00043EA4" w:rsidP="001A568A"/>
                      <w:p w14:paraId="0FD4D4F7" w14:textId="77777777" w:rsidR="00043EA4" w:rsidRDefault="00043EA4" w:rsidP="001A568A"/>
                      <w:p w14:paraId="72FAD31B" w14:textId="77777777" w:rsidR="00043EA4" w:rsidRDefault="00043EA4" w:rsidP="001A568A"/>
                      <w:p w14:paraId="1B81A8AC" w14:textId="77777777" w:rsidR="00043EA4" w:rsidRDefault="00043EA4" w:rsidP="001A568A"/>
                      <w:p w14:paraId="58309DAF" w14:textId="77777777" w:rsidR="00043EA4" w:rsidRDefault="00043EA4" w:rsidP="001A568A"/>
                      <w:p w14:paraId="5C1E1C30" w14:textId="77777777" w:rsidR="00043EA4" w:rsidRDefault="00043EA4" w:rsidP="001A568A"/>
                      <w:p w14:paraId="0A2C4092" w14:textId="77777777" w:rsidR="00043EA4" w:rsidRDefault="00043EA4" w:rsidP="001A568A"/>
                      <w:p w14:paraId="5EB5E06D" w14:textId="77777777" w:rsidR="00043EA4" w:rsidRDefault="00043EA4" w:rsidP="001A568A"/>
                      <w:p w14:paraId="026FA911" w14:textId="77777777" w:rsidR="00043EA4" w:rsidRDefault="00043EA4" w:rsidP="001A568A"/>
                    </w:txbxContent>
                  </v:textbox>
                </v:shape>
                <w10:wrap type="topAndBottom"/>
              </v:group>
            </w:pict>
          </mc:Fallback>
        </mc:AlternateContent>
      </w:r>
      <w:r>
        <w:rPr>
          <w:rStyle w:val="lev"/>
        </w:rPr>
        <w:t xml:space="preserve">Leurs </w:t>
      </w:r>
      <w:r w:rsidRPr="00953C82">
        <w:rPr>
          <w:rStyle w:val="lev"/>
        </w:rPr>
        <w:t>missions :</w:t>
      </w:r>
    </w:p>
    <w:p w14:paraId="5A04F254" w14:textId="468459DB" w:rsidR="001A568A" w:rsidRDefault="001A568A" w:rsidP="001A568A">
      <w:r>
        <w:br w:type="page"/>
      </w:r>
    </w:p>
    <w:p w14:paraId="557FA439" w14:textId="77777777" w:rsidR="005767D3" w:rsidRPr="007828A0" w:rsidRDefault="005767D3" w:rsidP="005767D3">
      <w:pPr>
        <w:pStyle w:val="Titre2"/>
      </w:pPr>
      <w:bookmarkStart w:id="17" w:name="_Toc3967155"/>
      <w:r>
        <w:lastRenderedPageBreak/>
        <w:t>Les conducteurs de travaux</w:t>
      </w:r>
      <w:bookmarkEnd w:id="17"/>
      <w:r w:rsidRPr="007828A0">
        <w:t xml:space="preserve"> </w:t>
      </w:r>
    </w:p>
    <w:p w14:paraId="1CCC0EF4" w14:textId="77777777" w:rsidR="005767D3" w:rsidRPr="007828A0" w:rsidRDefault="005767D3" w:rsidP="005767D3"/>
    <w:p w14:paraId="5B665DDD" w14:textId="0EB30C7E" w:rsidR="005767D3" w:rsidRPr="007828A0" w:rsidRDefault="005767D3" w:rsidP="005767D3"/>
    <w:p w14:paraId="012BBC1C" w14:textId="42740C80" w:rsidR="005767D3" w:rsidRPr="007828A0" w:rsidRDefault="005650A4" w:rsidP="005767D3">
      <w:r>
        <w:rPr>
          <w:noProof/>
        </w:rPr>
        <w:drawing>
          <wp:inline distT="0" distB="0" distL="0" distR="0" wp14:anchorId="61985EB7" wp14:editId="7E2F2168">
            <wp:extent cx="1762030" cy="2657475"/>
            <wp:effectExtent l="0" t="0" r="0" b="0"/>
            <wp:docPr id="1007" name="Imag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64244" cy="2660814"/>
                    </a:xfrm>
                    <a:prstGeom prst="rect">
                      <a:avLst/>
                    </a:prstGeom>
                    <a:noFill/>
                  </pic:spPr>
                </pic:pic>
              </a:graphicData>
            </a:graphic>
          </wp:inline>
        </w:drawing>
      </w:r>
    </w:p>
    <w:p w14:paraId="05DC22F7" w14:textId="77777777" w:rsidR="005767D3" w:rsidRPr="007828A0" w:rsidRDefault="005767D3" w:rsidP="005767D3"/>
    <w:p w14:paraId="69361853" w14:textId="77777777" w:rsidR="005767D3" w:rsidRDefault="005767D3" w:rsidP="005767D3"/>
    <w:p w14:paraId="5B500F23" w14:textId="77777777" w:rsidR="005767D3" w:rsidRDefault="005767D3" w:rsidP="005767D3"/>
    <w:p w14:paraId="4A07ADDA" w14:textId="77777777" w:rsidR="005767D3" w:rsidRDefault="005767D3" w:rsidP="005767D3"/>
    <w:p w14:paraId="33A014CD" w14:textId="77777777" w:rsidR="005767D3" w:rsidRDefault="005767D3" w:rsidP="005767D3"/>
    <w:p w14:paraId="1F4AD2DE" w14:textId="77777777" w:rsidR="005767D3" w:rsidRPr="00D06BB7" w:rsidRDefault="005767D3" w:rsidP="005767D3">
      <w:pPr>
        <w:rPr>
          <w:rStyle w:val="lev"/>
        </w:rPr>
      </w:pPr>
      <w:r w:rsidRPr="00D06BB7">
        <w:rPr>
          <w:rStyle w:val="lev"/>
        </w:rPr>
        <w:t>Leurs missions :</w:t>
      </w:r>
    </w:p>
    <w:p w14:paraId="148852B0" w14:textId="77777777" w:rsidR="005767D3" w:rsidRPr="007828A0" w:rsidRDefault="005767D3" w:rsidP="005767D3"/>
    <w:p w14:paraId="4CD8DAB7" w14:textId="77777777" w:rsidR="005767D3" w:rsidRDefault="005767D3" w:rsidP="005A190A">
      <w:pPr>
        <w:pStyle w:val="Paragraphedeliste"/>
        <w:numPr>
          <w:ilvl w:val="0"/>
          <w:numId w:val="14"/>
        </w:numPr>
      </w:pPr>
      <w:r>
        <w:t>Organisation et planification du chantier</w:t>
      </w:r>
    </w:p>
    <w:p w14:paraId="364B81D6" w14:textId="77777777" w:rsidR="005767D3" w:rsidRDefault="005767D3" w:rsidP="005A190A">
      <w:pPr>
        <w:pStyle w:val="Paragraphedeliste"/>
        <w:numPr>
          <w:ilvl w:val="0"/>
          <w:numId w:val="14"/>
        </w:numPr>
      </w:pPr>
      <w:r>
        <w:t>Suivi et adaptation du planning de chantier</w:t>
      </w:r>
    </w:p>
    <w:p w14:paraId="09C0C30A" w14:textId="77777777" w:rsidR="005767D3" w:rsidRDefault="005767D3" w:rsidP="005A190A">
      <w:pPr>
        <w:pStyle w:val="Paragraphedeliste"/>
        <w:numPr>
          <w:ilvl w:val="0"/>
          <w:numId w:val="14"/>
        </w:numPr>
      </w:pPr>
      <w:r>
        <w:t>Suivi du respect du cahier des charges</w:t>
      </w:r>
    </w:p>
    <w:p w14:paraId="4307175F" w14:textId="77777777" w:rsidR="005767D3" w:rsidRDefault="005767D3" w:rsidP="005A190A">
      <w:pPr>
        <w:pStyle w:val="Paragraphedeliste"/>
        <w:numPr>
          <w:ilvl w:val="0"/>
          <w:numId w:val="14"/>
        </w:numPr>
      </w:pPr>
      <w:r>
        <w:t>Suivi des coûts de chantier : dépenses / recettes</w:t>
      </w:r>
    </w:p>
    <w:p w14:paraId="02186EF5" w14:textId="77777777" w:rsidR="005767D3" w:rsidRDefault="005767D3" w:rsidP="005A190A">
      <w:pPr>
        <w:pStyle w:val="Paragraphedeliste"/>
        <w:numPr>
          <w:ilvl w:val="0"/>
          <w:numId w:val="14"/>
        </w:numPr>
      </w:pPr>
      <w:r>
        <w:t>Suivi de facturation</w:t>
      </w:r>
    </w:p>
    <w:p w14:paraId="7E655F81" w14:textId="77777777" w:rsidR="005767D3" w:rsidRDefault="005767D3" w:rsidP="005A190A">
      <w:pPr>
        <w:pStyle w:val="Paragraphedeliste"/>
        <w:numPr>
          <w:ilvl w:val="0"/>
          <w:numId w:val="14"/>
        </w:numPr>
      </w:pPr>
      <w:r>
        <w:t>Responsable de la relation avec le client</w:t>
      </w:r>
    </w:p>
    <w:p w14:paraId="120DC20B" w14:textId="77777777" w:rsidR="005767D3" w:rsidRDefault="005767D3" w:rsidP="005A190A">
      <w:pPr>
        <w:pStyle w:val="Paragraphedeliste"/>
        <w:numPr>
          <w:ilvl w:val="0"/>
          <w:numId w:val="14"/>
        </w:numPr>
      </w:pPr>
      <w:r>
        <w:t>Intervenant aux réunions de chantier</w:t>
      </w:r>
    </w:p>
    <w:p w14:paraId="34D9D2E0" w14:textId="77777777" w:rsidR="005767D3" w:rsidRDefault="005767D3" w:rsidP="005A190A">
      <w:pPr>
        <w:pStyle w:val="Paragraphedeliste"/>
        <w:numPr>
          <w:ilvl w:val="0"/>
          <w:numId w:val="14"/>
        </w:numPr>
      </w:pPr>
      <w:r>
        <w:t xml:space="preserve">Responsable des relations avec les autres corps d’état </w:t>
      </w:r>
    </w:p>
    <w:p w14:paraId="237B9BAA" w14:textId="77777777" w:rsidR="005767D3" w:rsidRDefault="005767D3" w:rsidP="005767D3"/>
    <w:p w14:paraId="4221FDD4" w14:textId="352DB95A" w:rsidR="005767D3" w:rsidRDefault="005767D3" w:rsidP="005767D3">
      <w:r>
        <w:t xml:space="preserve">Mickael est titulaire </w:t>
      </w:r>
      <w:proofErr w:type="gramStart"/>
      <w:r>
        <w:t>d’un BTS Travaux publics</w:t>
      </w:r>
      <w:proofErr w:type="gramEnd"/>
      <w:r>
        <w:t xml:space="preserve">. Il a exercé comme conducteurs de travaux dans une grande entreprise de TP puis a rejoint les équipes </w:t>
      </w:r>
      <w:r w:rsidR="00F02F16">
        <w:t xml:space="preserve">de </w:t>
      </w:r>
      <w:proofErr w:type="spellStart"/>
      <w:r w:rsidR="00F02F16">
        <w:t>logoType</w:t>
      </w:r>
      <w:proofErr w:type="spellEnd"/>
      <w:r>
        <w:t xml:space="preserve"> fort de son expérience d’encadrement et de pilotage de chantiers.</w:t>
      </w:r>
    </w:p>
    <w:p w14:paraId="2D137606" w14:textId="77777777" w:rsidR="005767D3" w:rsidRDefault="005767D3" w:rsidP="005767D3"/>
    <w:p w14:paraId="5EA38D02" w14:textId="03AAFFFF" w:rsidR="005767D3" w:rsidRDefault="00D06BB7" w:rsidP="005767D3">
      <w:r>
        <w:t>Paul</w:t>
      </w:r>
      <w:r w:rsidR="005767D3">
        <w:t xml:space="preserve"> est ingénieur de l’Ecole Normale Supérieure </w:t>
      </w:r>
      <w:r w:rsidR="00F02F16">
        <w:t>du Bâtiment</w:t>
      </w:r>
      <w:r w:rsidR="005767D3">
        <w:t xml:space="preserve"> de </w:t>
      </w:r>
      <w:r w:rsidR="00107EA4">
        <w:t>Paris</w:t>
      </w:r>
      <w:r w:rsidR="005767D3">
        <w:t xml:space="preserve"> et d’un master de l’administration des entreprises IAE</w:t>
      </w:r>
      <w:r w:rsidR="00F02F16">
        <w:t>G</w:t>
      </w:r>
      <w:r w:rsidR="005767D3">
        <w:t xml:space="preserve"> de </w:t>
      </w:r>
      <w:r w:rsidR="00F02F16">
        <w:t>Toulouse</w:t>
      </w:r>
      <w:r w:rsidR="005767D3">
        <w:t>.</w:t>
      </w:r>
    </w:p>
    <w:p w14:paraId="436574D8" w14:textId="77777777" w:rsidR="005767D3" w:rsidRDefault="005767D3" w:rsidP="005767D3"/>
    <w:p w14:paraId="26406A9F" w14:textId="77777777" w:rsidR="005767D3" w:rsidRDefault="005767D3" w:rsidP="005767D3"/>
    <w:tbl>
      <w:tblPr>
        <w:tblpPr w:leftFromText="3402" w:bottomFromText="227" w:vertAnchor="text" w:horzAnchor="margin" w:tblpY="105"/>
        <w:tblOverlap w:val="never"/>
        <w:tblW w:w="8959" w:type="dxa"/>
        <w:shd w:val="clear" w:color="auto" w:fill="BFBFBF" w:themeFill="background1" w:themeFillShade="BF"/>
        <w:tblCellMar>
          <w:left w:w="70" w:type="dxa"/>
          <w:right w:w="70" w:type="dxa"/>
        </w:tblCellMar>
        <w:tblLook w:val="0000" w:firstRow="0" w:lastRow="0" w:firstColumn="0" w:lastColumn="0" w:noHBand="0" w:noVBand="0"/>
      </w:tblPr>
      <w:tblGrid>
        <w:gridCol w:w="1598"/>
        <w:gridCol w:w="7361"/>
      </w:tblGrid>
      <w:tr w:rsidR="00F02F16" w:rsidRPr="00AB1C41" w14:paraId="23C0C00F" w14:textId="77777777" w:rsidTr="00270DC8">
        <w:trPr>
          <w:cantSplit/>
          <w:trHeight w:val="617"/>
        </w:trPr>
        <w:tc>
          <w:tcPr>
            <w:tcW w:w="1598" w:type="dxa"/>
            <w:shd w:val="clear" w:color="auto" w:fill="BFBFBF" w:themeFill="background1" w:themeFillShade="BF"/>
            <w:tcMar>
              <w:top w:w="85" w:type="dxa"/>
              <w:left w:w="85" w:type="dxa"/>
              <w:bottom w:w="85" w:type="dxa"/>
              <w:right w:w="85" w:type="dxa"/>
            </w:tcMar>
          </w:tcPr>
          <w:p w14:paraId="0D278452" w14:textId="77777777" w:rsidR="00F02F16" w:rsidRPr="00AB1C41" w:rsidRDefault="00F02F16" w:rsidP="00270DC8">
            <w:pPr>
              <w:rPr>
                <w:rStyle w:val="Accentuationlgre"/>
              </w:rPr>
            </w:pPr>
            <w:r>
              <w:rPr>
                <w:noProof/>
              </w:rPr>
              <w:drawing>
                <wp:anchor distT="0" distB="0" distL="114300" distR="114300" simplePos="0" relativeHeight="251746816" behindDoc="1" locked="0" layoutInCell="1" allowOverlap="1" wp14:anchorId="3494D35F" wp14:editId="4C7DA7C5">
                  <wp:simplePos x="0" y="0"/>
                  <wp:positionH relativeFrom="column">
                    <wp:posOffset>0</wp:posOffset>
                  </wp:positionH>
                  <wp:positionV relativeFrom="paragraph">
                    <wp:posOffset>0</wp:posOffset>
                  </wp:positionV>
                  <wp:extent cx="447675" cy="514350"/>
                  <wp:effectExtent l="0" t="0" r="9525" b="0"/>
                  <wp:wrapTight wrapText="bothSides">
                    <wp:wrapPolygon edited="0">
                      <wp:start x="0" y="0"/>
                      <wp:lineTo x="0" y="20800"/>
                      <wp:lineTo x="21140" y="20800"/>
                      <wp:lineTo x="21140" y="0"/>
                      <wp:lineTo x="0" y="0"/>
                    </wp:wrapPolygon>
                  </wp:wrapTight>
                  <wp:docPr id="1006" name="Image 1006"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associÃ©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8525" t="19406" r="37335" b="20221"/>
                          <a:stretch/>
                        </pic:blipFill>
                        <pic:spPr bwMode="auto">
                          <a:xfrm>
                            <a:off x="0" y="0"/>
                            <a:ext cx="447675" cy="514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0" w:type="auto"/>
            <w:shd w:val="clear" w:color="auto" w:fill="BFBFBF" w:themeFill="background1" w:themeFillShade="BF"/>
          </w:tcPr>
          <w:p w14:paraId="400BE799" w14:textId="0560DCCC" w:rsidR="00F02F16" w:rsidRPr="003F20D4" w:rsidRDefault="00F02F16" w:rsidP="00270DC8">
            <w:pPr>
              <w:rPr>
                <w:rStyle w:val="Rfrenceintense"/>
              </w:rPr>
            </w:pPr>
            <w:r w:rsidRPr="00F02F16">
              <w:rPr>
                <w:rStyle w:val="Rfrenceintense"/>
              </w:rPr>
              <w:t xml:space="preserve">Une </w:t>
            </w:r>
            <w:r w:rsidRPr="00F02F16">
              <w:rPr>
                <w:rStyle w:val="Rfrenceintense"/>
              </w:rPr>
              <w:t>équipe</w:t>
            </w:r>
            <w:r w:rsidRPr="00F02F16">
              <w:rPr>
                <w:rStyle w:val="Rfrenceintense"/>
              </w:rPr>
              <w:t xml:space="preserve"> d’encadrement experte dans les </w:t>
            </w:r>
            <w:r w:rsidRPr="00F02F16">
              <w:rPr>
                <w:rStyle w:val="Rfrenceintense"/>
              </w:rPr>
              <w:t>métiers</w:t>
            </w:r>
            <w:r w:rsidRPr="00F02F16">
              <w:rPr>
                <w:rStyle w:val="Rfrenceintense"/>
              </w:rPr>
              <w:t xml:space="preserve"> du </w:t>
            </w:r>
            <w:r w:rsidRPr="00F02F16">
              <w:rPr>
                <w:rStyle w:val="Rfrenceintense"/>
              </w:rPr>
              <w:t>bâtiment</w:t>
            </w:r>
            <w:r w:rsidRPr="00F02F16">
              <w:rPr>
                <w:rStyle w:val="Rfrenceintense"/>
              </w:rPr>
              <w:t xml:space="preserve"> et du pilotage de chantier.</w:t>
            </w:r>
          </w:p>
        </w:tc>
      </w:tr>
    </w:tbl>
    <w:p w14:paraId="62A66DF6" w14:textId="77777777" w:rsidR="001A568A" w:rsidRDefault="001A568A" w:rsidP="001A568A"/>
    <w:p w14:paraId="05921A7D" w14:textId="77777777" w:rsidR="001A568A" w:rsidRPr="004A623C" w:rsidRDefault="001A568A" w:rsidP="001A568A">
      <w:pPr>
        <w:pStyle w:val="Paragraphedeliste"/>
      </w:pPr>
      <w:bookmarkStart w:id="18" w:name="_Toc495577100"/>
      <w:bookmarkStart w:id="19" w:name="_Toc505759551"/>
    </w:p>
    <w:p w14:paraId="510ED4D2" w14:textId="77777777" w:rsidR="001A568A" w:rsidRPr="00BE1CBA" w:rsidRDefault="001A568A" w:rsidP="001A568A">
      <w:r w:rsidRPr="00BE1CBA">
        <w:t xml:space="preserve">  </w:t>
      </w:r>
    </w:p>
    <w:p w14:paraId="41076AF5" w14:textId="77777777" w:rsidR="001A568A" w:rsidRDefault="001A568A" w:rsidP="001A568A">
      <w:pPr>
        <w:pStyle w:val="Paragraphedeliste"/>
      </w:pPr>
    </w:p>
    <w:p w14:paraId="549F1DB5" w14:textId="77777777" w:rsidR="001A568A" w:rsidRDefault="001A568A" w:rsidP="001A568A">
      <w:pPr>
        <w:pStyle w:val="Paragraphedeliste"/>
      </w:pPr>
    </w:p>
    <w:p w14:paraId="77438763" w14:textId="77777777" w:rsidR="001A568A" w:rsidRDefault="001A568A" w:rsidP="001A568A">
      <w:pPr>
        <w:pStyle w:val="Paragraphedeliste"/>
      </w:pPr>
    </w:p>
    <w:p w14:paraId="74ADCA9C" w14:textId="77777777" w:rsidR="001A568A" w:rsidRDefault="001A568A" w:rsidP="001A568A">
      <w:pPr>
        <w:pStyle w:val="Paragraphedeliste"/>
      </w:pPr>
    </w:p>
    <w:p w14:paraId="4A42C75F" w14:textId="77777777" w:rsidR="001A568A" w:rsidRDefault="001A568A" w:rsidP="001A568A">
      <w:pPr>
        <w:pStyle w:val="Paragraphedeliste"/>
      </w:pPr>
    </w:p>
    <w:p w14:paraId="7EE7555C" w14:textId="77777777" w:rsidR="001A568A" w:rsidRDefault="001A568A" w:rsidP="001A568A">
      <w:pPr>
        <w:pStyle w:val="Paragraphedeliste"/>
      </w:pPr>
    </w:p>
    <w:p w14:paraId="48F417E3" w14:textId="77777777" w:rsidR="00413729" w:rsidRPr="004A623C" w:rsidRDefault="00413729" w:rsidP="00413729">
      <w:pPr>
        <w:pStyle w:val="Titre2"/>
      </w:pPr>
      <w:bookmarkStart w:id="20" w:name="_Toc182220480"/>
      <w:bookmarkStart w:id="21" w:name="_Toc499100870"/>
      <w:bookmarkStart w:id="22" w:name="_Toc104042"/>
      <w:bookmarkStart w:id="23" w:name="_Toc505759542"/>
      <w:bookmarkStart w:id="24" w:name="_Toc499354067"/>
      <w:bookmarkStart w:id="25" w:name="_Toc499357515"/>
      <w:bookmarkStart w:id="26" w:name="_Toc528330108"/>
      <w:bookmarkStart w:id="27" w:name="_Toc3967156"/>
      <w:r w:rsidRPr="004A623C">
        <w:t xml:space="preserve">Le </w:t>
      </w:r>
      <w:bookmarkEnd w:id="20"/>
      <w:bookmarkEnd w:id="21"/>
      <w:bookmarkEnd w:id="22"/>
      <w:r>
        <w:t>gérant</w:t>
      </w:r>
      <w:bookmarkEnd w:id="27"/>
      <w:r>
        <w:t xml:space="preserve"> </w:t>
      </w:r>
      <w:bookmarkEnd w:id="23"/>
      <w:bookmarkEnd w:id="24"/>
      <w:bookmarkEnd w:id="25"/>
      <w:bookmarkEnd w:id="26"/>
    </w:p>
    <w:p w14:paraId="574542D2" w14:textId="3E5DB79B" w:rsidR="00413729" w:rsidRPr="004A623C" w:rsidRDefault="00413729" w:rsidP="00413729">
      <w:r>
        <w:rPr>
          <w:noProof/>
        </w:rPr>
        <w:drawing>
          <wp:anchor distT="0" distB="0" distL="114300" distR="114300" simplePos="0" relativeHeight="251734528" behindDoc="1" locked="0" layoutInCell="1" allowOverlap="1" wp14:anchorId="696F69DF" wp14:editId="24BB6A7F">
            <wp:simplePos x="0" y="0"/>
            <wp:positionH relativeFrom="column">
              <wp:posOffset>-4445</wp:posOffset>
            </wp:positionH>
            <wp:positionV relativeFrom="paragraph">
              <wp:posOffset>-1270</wp:posOffset>
            </wp:positionV>
            <wp:extent cx="2076276" cy="3143250"/>
            <wp:effectExtent l="0" t="0" r="635" b="0"/>
            <wp:wrapTight wrapText="bothSides">
              <wp:wrapPolygon edited="0">
                <wp:start x="0" y="0"/>
                <wp:lineTo x="0" y="21469"/>
                <wp:lineTo x="21408" y="21469"/>
                <wp:lineTo x="21408" y="0"/>
                <wp:lineTo x="0" y="0"/>
              </wp:wrapPolygon>
            </wp:wrapTight>
            <wp:docPr id="980" name="Imag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7">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076276" cy="3143250"/>
                    </a:xfrm>
                    <a:prstGeom prst="rect">
                      <a:avLst/>
                    </a:prstGeom>
                    <a:noFill/>
                    <a:ln>
                      <a:noFill/>
                    </a:ln>
                  </pic:spPr>
                </pic:pic>
              </a:graphicData>
            </a:graphic>
          </wp:anchor>
        </w:drawing>
      </w:r>
    </w:p>
    <w:p w14:paraId="17214696" w14:textId="22B0DA9E" w:rsidR="00413729" w:rsidRDefault="00413729" w:rsidP="00413729">
      <w:pPr>
        <w:rPr>
          <w:lang w:val="en-GB"/>
        </w:rPr>
      </w:pPr>
    </w:p>
    <w:p w14:paraId="729DA93A" w14:textId="760E891E" w:rsidR="00413729" w:rsidRDefault="00413729" w:rsidP="00413729">
      <w:pPr>
        <w:rPr>
          <w:lang w:val="en-GB"/>
        </w:rPr>
      </w:pPr>
    </w:p>
    <w:p w14:paraId="257213E0" w14:textId="77777777" w:rsidR="00413729" w:rsidRDefault="00413729" w:rsidP="00413729">
      <w:pPr>
        <w:rPr>
          <w:lang w:val="en-GB"/>
        </w:rPr>
      </w:pPr>
    </w:p>
    <w:p w14:paraId="24715151" w14:textId="0D478238" w:rsidR="00413729" w:rsidRPr="004A623C" w:rsidRDefault="00413729" w:rsidP="00413729">
      <w:pPr>
        <w:rPr>
          <w:lang w:val="en-GB"/>
        </w:rPr>
      </w:pPr>
      <w:r>
        <w:rPr>
          <w:lang w:val="en-GB"/>
        </w:rPr>
        <w:t xml:space="preserve">Pierre </w:t>
      </w:r>
      <w:proofErr w:type="spellStart"/>
      <w:r>
        <w:rPr>
          <w:lang w:val="en-GB"/>
        </w:rPr>
        <w:t>Etbois</w:t>
      </w:r>
      <w:proofErr w:type="spellEnd"/>
    </w:p>
    <w:p w14:paraId="2A495B35" w14:textId="77777777" w:rsidR="00413729" w:rsidRPr="004A623C" w:rsidRDefault="00413729" w:rsidP="00413729">
      <w:pPr>
        <w:rPr>
          <w:lang w:val="en-GB"/>
        </w:rPr>
      </w:pPr>
    </w:p>
    <w:p w14:paraId="5B3CBE5E" w14:textId="1B370E30" w:rsidR="00413729" w:rsidRPr="00B8431D" w:rsidRDefault="00413729" w:rsidP="00413729">
      <w:pPr>
        <w:rPr>
          <w:highlight w:val="yellow"/>
          <w:lang w:val="en-GB"/>
        </w:rPr>
      </w:pPr>
      <w:r w:rsidRPr="004A623C">
        <w:rPr>
          <w:noProof/>
        </w:rPr>
        <w:drawing>
          <wp:inline distT="0" distB="0" distL="0" distR="0" wp14:anchorId="37840062" wp14:editId="5E0F8099">
            <wp:extent cx="152400" cy="167640"/>
            <wp:effectExtent l="0" t="0" r="0" b="3810"/>
            <wp:docPr id="16" name="Image 16" descr="..\..\..\..\Maryse AO\photos reclassement 09 2003\pictothèque\picto té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yse AO\photos reclassement 09 2003\pictothèque\picto té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67640"/>
                    </a:xfrm>
                    <a:prstGeom prst="rect">
                      <a:avLst/>
                    </a:prstGeom>
                    <a:noFill/>
                    <a:ln>
                      <a:noFill/>
                    </a:ln>
                  </pic:spPr>
                </pic:pic>
              </a:graphicData>
            </a:graphic>
          </wp:inline>
        </w:drawing>
      </w:r>
      <w:r w:rsidRPr="004A623C">
        <w:rPr>
          <w:lang w:val="en-GB"/>
        </w:rPr>
        <w:t xml:space="preserve">  </w:t>
      </w:r>
      <w:r>
        <w:rPr>
          <w:lang w:val="en-GB"/>
        </w:rPr>
        <w:t>0</w:t>
      </w:r>
      <w:r>
        <w:rPr>
          <w:lang w:val="en-GB"/>
        </w:rPr>
        <w:t>1.02.03.04.05</w:t>
      </w:r>
    </w:p>
    <w:p w14:paraId="44600C3E" w14:textId="58500DDE" w:rsidR="00413729" w:rsidRPr="001A6250" w:rsidRDefault="00413729" w:rsidP="00413729">
      <w:pPr>
        <w:rPr>
          <w:lang w:val="en-GB"/>
        </w:rPr>
      </w:pPr>
      <w:r w:rsidRPr="001A6250">
        <w:rPr>
          <w:noProof/>
        </w:rPr>
        <w:drawing>
          <wp:inline distT="0" distB="0" distL="0" distR="0" wp14:anchorId="13C554FC" wp14:editId="145A1480">
            <wp:extent cx="160020" cy="160020"/>
            <wp:effectExtent l="0" t="0" r="0" b="0"/>
            <wp:docPr id="983" name="Image 983" descr="..\..\..\..\Maryse AO\photos reclassement 09 2003\pictothèque\picto mob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yse AO\photos reclassement 09 2003\pictothèque\picto mobil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1A6250">
        <w:rPr>
          <w:lang w:val="en-GB"/>
        </w:rPr>
        <w:t xml:space="preserve">  </w:t>
      </w:r>
      <w:r w:rsidRPr="001A6250">
        <w:t>06.</w:t>
      </w:r>
      <w:r>
        <w:t>06.06.06.06</w:t>
      </w:r>
    </w:p>
    <w:p w14:paraId="33C2762C" w14:textId="77777777" w:rsidR="00413729" w:rsidRDefault="00413729" w:rsidP="00413729"/>
    <w:p w14:paraId="463C530C" w14:textId="77777777" w:rsidR="00413729" w:rsidRDefault="00413729" w:rsidP="00413729"/>
    <w:p w14:paraId="134ABDC4" w14:textId="77777777" w:rsidR="00413729" w:rsidRDefault="00413729" w:rsidP="00413729">
      <w:pPr>
        <w:pStyle w:val="Lgende"/>
      </w:pPr>
    </w:p>
    <w:p w14:paraId="355EC9D7" w14:textId="77777777" w:rsidR="00413729" w:rsidRDefault="00413729" w:rsidP="00413729"/>
    <w:p w14:paraId="10721B72" w14:textId="544D8CCD" w:rsidR="00413729" w:rsidRDefault="00413729" w:rsidP="00413729"/>
    <w:p w14:paraId="3E1F785A" w14:textId="6059DE4A" w:rsidR="00413729" w:rsidRDefault="00413729" w:rsidP="00413729"/>
    <w:p w14:paraId="72B19C90" w14:textId="692E1BCF" w:rsidR="00413729" w:rsidRDefault="00413729" w:rsidP="00413729"/>
    <w:p w14:paraId="28EDD65A" w14:textId="0DC6439B" w:rsidR="00413729" w:rsidRDefault="00413729" w:rsidP="00413729"/>
    <w:p w14:paraId="0A1C3787" w14:textId="77777777" w:rsidR="00413729" w:rsidRDefault="00413729" w:rsidP="00413729"/>
    <w:p w14:paraId="04938BD5" w14:textId="77777777" w:rsidR="00413729" w:rsidRDefault="00413729" w:rsidP="00413729"/>
    <w:p w14:paraId="2B680C53" w14:textId="77777777" w:rsidR="00413729" w:rsidRPr="004A623C" w:rsidRDefault="00413729" w:rsidP="00413729"/>
    <w:p w14:paraId="51AD8A7E" w14:textId="77777777" w:rsidR="00413729" w:rsidRPr="004A623C" w:rsidRDefault="00413729" w:rsidP="00413729"/>
    <w:p w14:paraId="09A6E269" w14:textId="77777777" w:rsidR="00413729" w:rsidRPr="00953C82" w:rsidRDefault="00413729" w:rsidP="00413729">
      <w:pPr>
        <w:rPr>
          <w:rStyle w:val="lev"/>
        </w:rPr>
      </w:pPr>
      <w:r w:rsidRPr="00953C82">
        <w:rPr>
          <w:rStyle w:val="lev"/>
        </w:rPr>
        <w:t>Ses</w:t>
      </w:r>
      <w:r>
        <w:rPr>
          <w:rStyle w:val="lev"/>
        </w:rPr>
        <w:t xml:space="preserve"> </w:t>
      </w:r>
      <w:r w:rsidRPr="00953C82">
        <w:rPr>
          <w:rStyle w:val="lev"/>
        </w:rPr>
        <w:t>missions :</w:t>
      </w:r>
    </w:p>
    <w:p w14:paraId="6248996E" w14:textId="77777777" w:rsidR="00413729" w:rsidRPr="004A623C" w:rsidRDefault="00413729" w:rsidP="00413729"/>
    <w:p w14:paraId="1632EF26" w14:textId="77777777" w:rsidR="00413729" w:rsidRPr="00312BAD" w:rsidRDefault="00413729" w:rsidP="005A190A">
      <w:pPr>
        <w:pStyle w:val="Paragraphedeliste"/>
        <w:numPr>
          <w:ilvl w:val="0"/>
          <w:numId w:val="13"/>
        </w:numPr>
      </w:pPr>
      <w:r w:rsidRPr="00312BAD">
        <w:t xml:space="preserve">Organise le fonctionnement de l’ensemble </w:t>
      </w:r>
      <w:r>
        <w:t>de l’entreprise</w:t>
      </w:r>
    </w:p>
    <w:p w14:paraId="3B0D44A5" w14:textId="77777777" w:rsidR="00413729" w:rsidRPr="00312BAD" w:rsidRDefault="00413729" w:rsidP="005A190A">
      <w:pPr>
        <w:pStyle w:val="Paragraphedeliste"/>
        <w:numPr>
          <w:ilvl w:val="0"/>
          <w:numId w:val="13"/>
        </w:numPr>
      </w:pPr>
      <w:r w:rsidRPr="00312BAD">
        <w:t>À</w:t>
      </w:r>
      <w:r>
        <w:t xml:space="preserve"> l’écoute de vos remarques </w:t>
      </w:r>
    </w:p>
    <w:p w14:paraId="070F3E7E" w14:textId="77777777" w:rsidR="00413729" w:rsidRPr="00312BAD" w:rsidRDefault="00413729" w:rsidP="005A190A">
      <w:pPr>
        <w:pStyle w:val="Paragraphedeliste"/>
        <w:numPr>
          <w:ilvl w:val="0"/>
          <w:numId w:val="13"/>
        </w:numPr>
      </w:pPr>
      <w:r w:rsidRPr="00312BAD">
        <w:t>Propose des axes d’amélioration</w:t>
      </w:r>
    </w:p>
    <w:p w14:paraId="6EDD255D" w14:textId="77777777" w:rsidR="00413729" w:rsidRPr="004A623C" w:rsidRDefault="00413729" w:rsidP="005A190A">
      <w:pPr>
        <w:pStyle w:val="Paragraphedeliste"/>
        <w:numPr>
          <w:ilvl w:val="0"/>
          <w:numId w:val="13"/>
        </w:numPr>
      </w:pPr>
      <w:r w:rsidRPr="004A623C">
        <w:t>Assurer l’exécution des contrats existants en ayant des contacts permanents avec les clients,</w:t>
      </w:r>
    </w:p>
    <w:p w14:paraId="34EF4677" w14:textId="77777777" w:rsidR="00413729" w:rsidRPr="004A623C" w:rsidRDefault="00413729" w:rsidP="005A190A">
      <w:pPr>
        <w:pStyle w:val="Paragraphedeliste"/>
        <w:numPr>
          <w:ilvl w:val="0"/>
          <w:numId w:val="13"/>
        </w:numPr>
      </w:pPr>
      <w:r w:rsidRPr="004A623C">
        <w:t>Assurer la satisfaction des clients,</w:t>
      </w:r>
    </w:p>
    <w:p w14:paraId="5A6F0970" w14:textId="77777777" w:rsidR="00413729" w:rsidRPr="004A623C" w:rsidRDefault="00413729" w:rsidP="005A190A">
      <w:pPr>
        <w:pStyle w:val="Paragraphedeliste"/>
        <w:numPr>
          <w:ilvl w:val="0"/>
          <w:numId w:val="13"/>
        </w:numPr>
      </w:pPr>
      <w:r w:rsidRPr="004A623C">
        <w:t>Gérer le budget et la bonne administration de l’entreprise,</w:t>
      </w:r>
    </w:p>
    <w:p w14:paraId="70C9EF17" w14:textId="77777777" w:rsidR="00413729" w:rsidRPr="004A623C" w:rsidRDefault="00413729" w:rsidP="005A190A">
      <w:pPr>
        <w:pStyle w:val="Paragraphedeliste"/>
        <w:numPr>
          <w:ilvl w:val="0"/>
          <w:numId w:val="13"/>
        </w:numPr>
      </w:pPr>
      <w:r w:rsidRPr="004A623C">
        <w:t>Décider des investissements,</w:t>
      </w:r>
    </w:p>
    <w:p w14:paraId="0DE64AA8" w14:textId="77777777" w:rsidR="00413729" w:rsidRPr="004A623C" w:rsidRDefault="00413729" w:rsidP="005A190A">
      <w:pPr>
        <w:pStyle w:val="Paragraphedeliste"/>
        <w:numPr>
          <w:ilvl w:val="0"/>
          <w:numId w:val="13"/>
        </w:numPr>
      </w:pPr>
      <w:r w:rsidRPr="004A623C">
        <w:t>Assurer la gestion de l’ensemble du personnel de l’entreprise,</w:t>
      </w:r>
    </w:p>
    <w:p w14:paraId="56CAC7E7" w14:textId="77777777" w:rsidR="00413729" w:rsidRPr="004A623C" w:rsidRDefault="00413729" w:rsidP="005A190A">
      <w:pPr>
        <w:pStyle w:val="Paragraphedeliste"/>
        <w:numPr>
          <w:ilvl w:val="0"/>
          <w:numId w:val="13"/>
        </w:numPr>
      </w:pPr>
      <w:r w:rsidRPr="004A623C">
        <w:t>Garantir la bonne application de la réglementation sociale et des règles d’hygiène et de sécurité,</w:t>
      </w:r>
    </w:p>
    <w:p w14:paraId="3C63BD96" w14:textId="77777777" w:rsidR="00413729" w:rsidRPr="004A623C" w:rsidRDefault="00413729" w:rsidP="005A190A">
      <w:pPr>
        <w:pStyle w:val="Paragraphedeliste"/>
        <w:numPr>
          <w:ilvl w:val="0"/>
          <w:numId w:val="13"/>
        </w:numPr>
      </w:pPr>
      <w:r w:rsidRPr="004A623C">
        <w:t>Décider, des embauches, des promotions, des actions de formation et des sanctions,</w:t>
      </w:r>
    </w:p>
    <w:p w14:paraId="596D0712" w14:textId="77777777" w:rsidR="00413729" w:rsidRPr="004A623C" w:rsidRDefault="00413729" w:rsidP="005A190A">
      <w:pPr>
        <w:pStyle w:val="Paragraphedeliste"/>
        <w:numPr>
          <w:ilvl w:val="0"/>
          <w:numId w:val="13"/>
        </w:numPr>
      </w:pPr>
      <w:r w:rsidRPr="004A623C">
        <w:t>Entretenir des rapports de type fonctionnel avec les services administratifs et les institutions</w:t>
      </w:r>
    </w:p>
    <w:p w14:paraId="46B526BD" w14:textId="77777777" w:rsidR="00413729" w:rsidRPr="004A623C" w:rsidRDefault="00413729" w:rsidP="005A190A">
      <w:pPr>
        <w:pStyle w:val="Paragraphedeliste"/>
        <w:numPr>
          <w:ilvl w:val="0"/>
          <w:numId w:val="13"/>
        </w:numPr>
      </w:pPr>
      <w:r w:rsidRPr="004A623C">
        <w:t>Décider des objectifs et actions correctrices et préventives à mettre en place et procéder à leur enregistrement,</w:t>
      </w:r>
    </w:p>
    <w:p w14:paraId="2E9BFB66" w14:textId="77777777" w:rsidR="00413729" w:rsidRDefault="00413729" w:rsidP="005A190A">
      <w:pPr>
        <w:pStyle w:val="Paragraphedeliste"/>
        <w:numPr>
          <w:ilvl w:val="0"/>
          <w:numId w:val="13"/>
        </w:numPr>
      </w:pPr>
      <w:r w:rsidRPr="004A623C">
        <w:t>Accueillir et participer à l’intégration du personnel</w:t>
      </w:r>
    </w:p>
    <w:p w14:paraId="3108509F" w14:textId="27325072" w:rsidR="00413729" w:rsidRDefault="00413729" w:rsidP="005A190A">
      <w:pPr>
        <w:pStyle w:val="Paragraphedeliste"/>
        <w:numPr>
          <w:ilvl w:val="0"/>
          <w:numId w:val="13"/>
        </w:numPr>
      </w:pPr>
      <w:r>
        <w:t>Réalisation des devis</w:t>
      </w:r>
    </w:p>
    <w:p w14:paraId="5044F00B" w14:textId="15EE99B6" w:rsidR="00C14B13" w:rsidRDefault="00C14B13" w:rsidP="00C14B13"/>
    <w:p w14:paraId="7D8B9CD3" w14:textId="77777777" w:rsidR="00C14B13" w:rsidRDefault="00C14B13" w:rsidP="00C14B13"/>
    <w:tbl>
      <w:tblPr>
        <w:tblpPr w:leftFromText="3402" w:bottomFromText="227" w:vertAnchor="text" w:horzAnchor="margin" w:tblpY="105"/>
        <w:tblOverlap w:val="never"/>
        <w:tblW w:w="8959" w:type="dxa"/>
        <w:shd w:val="clear" w:color="auto" w:fill="BFBFBF" w:themeFill="background1" w:themeFillShade="BF"/>
        <w:tblCellMar>
          <w:left w:w="70" w:type="dxa"/>
          <w:right w:w="70" w:type="dxa"/>
        </w:tblCellMar>
        <w:tblLook w:val="0000" w:firstRow="0" w:lastRow="0" w:firstColumn="0" w:lastColumn="0" w:noHBand="0" w:noVBand="0"/>
      </w:tblPr>
      <w:tblGrid>
        <w:gridCol w:w="1598"/>
        <w:gridCol w:w="7361"/>
      </w:tblGrid>
      <w:tr w:rsidR="008707E8" w:rsidRPr="00AB1C41" w14:paraId="20EB687E" w14:textId="77777777" w:rsidTr="00270DC8">
        <w:trPr>
          <w:cantSplit/>
          <w:trHeight w:val="617"/>
        </w:trPr>
        <w:tc>
          <w:tcPr>
            <w:tcW w:w="1598" w:type="dxa"/>
            <w:shd w:val="clear" w:color="auto" w:fill="BFBFBF" w:themeFill="background1" w:themeFillShade="BF"/>
            <w:tcMar>
              <w:top w:w="85" w:type="dxa"/>
              <w:left w:w="85" w:type="dxa"/>
              <w:bottom w:w="85" w:type="dxa"/>
              <w:right w:w="85" w:type="dxa"/>
            </w:tcMar>
          </w:tcPr>
          <w:p w14:paraId="2DD06532" w14:textId="77777777" w:rsidR="008707E8" w:rsidRPr="00AB1C41" w:rsidRDefault="008707E8" w:rsidP="00270DC8">
            <w:pPr>
              <w:rPr>
                <w:rStyle w:val="Accentuationlgre"/>
              </w:rPr>
            </w:pPr>
            <w:r>
              <w:rPr>
                <w:noProof/>
              </w:rPr>
              <w:drawing>
                <wp:anchor distT="0" distB="0" distL="114300" distR="114300" simplePos="0" relativeHeight="251748864" behindDoc="1" locked="0" layoutInCell="1" allowOverlap="1" wp14:anchorId="02146066" wp14:editId="62C2EC7D">
                  <wp:simplePos x="0" y="0"/>
                  <wp:positionH relativeFrom="column">
                    <wp:posOffset>0</wp:posOffset>
                  </wp:positionH>
                  <wp:positionV relativeFrom="paragraph">
                    <wp:posOffset>0</wp:posOffset>
                  </wp:positionV>
                  <wp:extent cx="447675" cy="514350"/>
                  <wp:effectExtent l="0" t="0" r="9525" b="0"/>
                  <wp:wrapTight wrapText="bothSides">
                    <wp:wrapPolygon edited="0">
                      <wp:start x="0" y="0"/>
                      <wp:lineTo x="0" y="20800"/>
                      <wp:lineTo x="21140" y="20800"/>
                      <wp:lineTo x="21140" y="0"/>
                      <wp:lineTo x="0" y="0"/>
                    </wp:wrapPolygon>
                  </wp:wrapTight>
                  <wp:docPr id="1009" name="Image 1009"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associÃ©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8525" t="19406" r="37335" b="20221"/>
                          <a:stretch/>
                        </pic:blipFill>
                        <pic:spPr bwMode="auto">
                          <a:xfrm>
                            <a:off x="0" y="0"/>
                            <a:ext cx="447675" cy="514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0" w:type="auto"/>
            <w:shd w:val="clear" w:color="auto" w:fill="BFBFBF" w:themeFill="background1" w:themeFillShade="BF"/>
          </w:tcPr>
          <w:p w14:paraId="2EC6EFD4" w14:textId="54D7D9A8" w:rsidR="008707E8" w:rsidRPr="003F20D4" w:rsidRDefault="008707E8" w:rsidP="00270DC8">
            <w:pPr>
              <w:rPr>
                <w:rStyle w:val="Rfrenceintense"/>
              </w:rPr>
            </w:pPr>
            <w:r>
              <w:rPr>
                <w:rStyle w:val="Rfrenceintense"/>
              </w:rPr>
              <w:t xml:space="preserve">pierre </w:t>
            </w:r>
            <w:proofErr w:type="spellStart"/>
            <w:r>
              <w:rPr>
                <w:rStyle w:val="Rfrenceintense"/>
              </w:rPr>
              <w:t>Etbois</w:t>
            </w:r>
            <w:proofErr w:type="spellEnd"/>
            <w:r w:rsidRPr="008707E8">
              <w:rPr>
                <w:rStyle w:val="Rfrenceintense"/>
              </w:rPr>
              <w:t xml:space="preserve"> met totalement son savoir-faire et son </w:t>
            </w:r>
            <w:r w:rsidRPr="008707E8">
              <w:rPr>
                <w:rStyle w:val="Rfrenceintense"/>
              </w:rPr>
              <w:t>être</w:t>
            </w:r>
            <w:r w:rsidRPr="008707E8">
              <w:rPr>
                <w:rStyle w:val="Rfrenceintense"/>
              </w:rPr>
              <w:t xml:space="preserve"> </w:t>
            </w:r>
            <w:proofErr w:type="spellStart"/>
            <w:r w:rsidRPr="008707E8">
              <w:rPr>
                <w:rStyle w:val="Rfrenceintense"/>
              </w:rPr>
              <w:t>a</w:t>
            </w:r>
            <w:proofErr w:type="spellEnd"/>
            <w:r w:rsidRPr="008707E8">
              <w:rPr>
                <w:rStyle w:val="Rfrenceintense"/>
              </w:rPr>
              <w:t xml:space="preserve"> votre disposition. ainsi, </w:t>
            </w:r>
            <w:r w:rsidRPr="008707E8">
              <w:rPr>
                <w:rStyle w:val="Rfrenceintense"/>
              </w:rPr>
              <w:t>même</w:t>
            </w:r>
            <w:r w:rsidRPr="008707E8">
              <w:rPr>
                <w:rStyle w:val="Rfrenceintense"/>
              </w:rPr>
              <w:t xml:space="preserve"> des chantiers compliques apparemment, ne le sont plus </w:t>
            </w:r>
            <w:r w:rsidRPr="008707E8">
              <w:rPr>
                <w:rStyle w:val="Rfrenceintense"/>
              </w:rPr>
              <w:t>grâce</w:t>
            </w:r>
            <w:r w:rsidRPr="008707E8">
              <w:rPr>
                <w:rStyle w:val="Rfrenceintense"/>
              </w:rPr>
              <w:t xml:space="preserve"> </w:t>
            </w:r>
            <w:proofErr w:type="spellStart"/>
            <w:r w:rsidRPr="008707E8">
              <w:rPr>
                <w:rStyle w:val="Rfrenceintense"/>
              </w:rPr>
              <w:t>a</w:t>
            </w:r>
            <w:proofErr w:type="spellEnd"/>
            <w:r w:rsidRPr="008707E8">
              <w:rPr>
                <w:rStyle w:val="Rfrenceintense"/>
              </w:rPr>
              <w:t xml:space="preserve"> son expertise et vous avez les garanties d’un dimensionnement optimal des </w:t>
            </w:r>
            <w:r w:rsidRPr="008707E8">
              <w:rPr>
                <w:rStyle w:val="Rfrenceintense"/>
              </w:rPr>
              <w:t>éléments</w:t>
            </w:r>
            <w:r w:rsidRPr="008707E8">
              <w:rPr>
                <w:rStyle w:val="Rfrenceintense"/>
              </w:rPr>
              <w:t xml:space="preserve"> mis en œuvre.</w:t>
            </w:r>
          </w:p>
        </w:tc>
      </w:tr>
    </w:tbl>
    <w:p w14:paraId="5967FE91" w14:textId="77777777" w:rsidR="00D65829" w:rsidRDefault="00D65829" w:rsidP="00D65829">
      <w:pPr>
        <w:rPr>
          <w:rStyle w:val="lev"/>
        </w:rPr>
      </w:pPr>
      <w:bookmarkStart w:id="28" w:name="_GoBack"/>
      <w:bookmarkEnd w:id="28"/>
    </w:p>
    <w:p w14:paraId="059DE037" w14:textId="52378034" w:rsidR="00D65829" w:rsidRDefault="008707E8" w:rsidP="00D65829">
      <w:pPr>
        <w:rPr>
          <w:rStyle w:val="lev"/>
        </w:rPr>
      </w:pPr>
      <w:r w:rsidRPr="008707E8">
        <w:rPr>
          <w:rStyle w:val="lev"/>
        </w:rPr>
        <w:t xml:space="preserve">Pierre </w:t>
      </w:r>
      <w:proofErr w:type="spellStart"/>
      <w:r w:rsidRPr="008707E8">
        <w:rPr>
          <w:rStyle w:val="lev"/>
        </w:rPr>
        <w:t>Etbois</w:t>
      </w:r>
      <w:proofErr w:type="spellEnd"/>
      <w:r w:rsidRPr="008707E8">
        <w:rPr>
          <w:rStyle w:val="lev"/>
        </w:rPr>
        <w:t xml:space="preserve"> </w:t>
      </w:r>
      <w:r w:rsidR="00D65829" w:rsidRPr="008F51C5">
        <w:rPr>
          <w:rStyle w:val="lev"/>
        </w:rPr>
        <w:t xml:space="preserve">est ingénieur </w:t>
      </w:r>
      <w:r w:rsidR="00D65829">
        <w:rPr>
          <w:rStyle w:val="lev"/>
        </w:rPr>
        <w:t>Arts &amp; Métiers</w:t>
      </w:r>
      <w:r w:rsidR="00D65829" w:rsidRPr="008F51C5">
        <w:rPr>
          <w:rStyle w:val="lev"/>
        </w:rPr>
        <w:t xml:space="preserve"> </w:t>
      </w:r>
      <w:r w:rsidR="00D65829">
        <w:rPr>
          <w:rStyle w:val="lev"/>
        </w:rPr>
        <w:t>Rennes</w:t>
      </w:r>
      <w:r w:rsidR="00D65829" w:rsidRPr="008F51C5">
        <w:rPr>
          <w:rStyle w:val="lev"/>
        </w:rPr>
        <w:t xml:space="preserve">. Cette école est </w:t>
      </w:r>
      <w:r w:rsidR="00D65829">
        <w:rPr>
          <w:rStyle w:val="lev"/>
        </w:rPr>
        <w:t>une des</w:t>
      </w:r>
      <w:r w:rsidR="00D65829" w:rsidRPr="008F51C5">
        <w:rPr>
          <w:rStyle w:val="lev"/>
        </w:rPr>
        <w:t xml:space="preserve"> plus reconnue dans la formation de cadre dirigeant sur les métiers </w:t>
      </w:r>
      <w:r w:rsidR="00D65829">
        <w:rPr>
          <w:rStyle w:val="lev"/>
        </w:rPr>
        <w:t>à caractères scientifiques</w:t>
      </w:r>
      <w:r w:rsidR="00D65829" w:rsidRPr="008F51C5">
        <w:rPr>
          <w:rStyle w:val="lev"/>
        </w:rPr>
        <w:t>. Il a passé une dizaine d’années dans des groupes de tailles internationaux à différents postes (bureau études &amp; méthodes</w:t>
      </w:r>
      <w:r w:rsidR="00D65829">
        <w:rPr>
          <w:rStyle w:val="lev"/>
        </w:rPr>
        <w:t xml:space="preserve"> de conception de cartes électroniques</w:t>
      </w:r>
      <w:r w:rsidR="00D65829" w:rsidRPr="008F51C5">
        <w:rPr>
          <w:rStyle w:val="lev"/>
        </w:rPr>
        <w:t>, poste</w:t>
      </w:r>
      <w:r w:rsidR="00D65829">
        <w:rPr>
          <w:rStyle w:val="lev"/>
        </w:rPr>
        <w:t>s</w:t>
      </w:r>
      <w:r w:rsidR="00D65829" w:rsidRPr="008F51C5">
        <w:rPr>
          <w:rStyle w:val="lev"/>
        </w:rPr>
        <w:t xml:space="preserve"> opérationnels </w:t>
      </w:r>
      <w:r w:rsidR="00D65829">
        <w:rPr>
          <w:rStyle w:val="lev"/>
        </w:rPr>
        <w:t>d’ingénieur électronique et consultant</w:t>
      </w:r>
      <w:r w:rsidR="00D65829" w:rsidRPr="008F51C5">
        <w:rPr>
          <w:rStyle w:val="lev"/>
        </w:rPr>
        <w:t xml:space="preserve">). Enfin, en </w:t>
      </w:r>
      <w:r w:rsidR="00D65829">
        <w:rPr>
          <w:rStyle w:val="lev"/>
        </w:rPr>
        <w:t>2014</w:t>
      </w:r>
      <w:r w:rsidR="00D65829" w:rsidRPr="008F51C5">
        <w:rPr>
          <w:rStyle w:val="lev"/>
        </w:rPr>
        <w:t xml:space="preserve">, </w:t>
      </w:r>
      <w:r w:rsidR="00181E96" w:rsidRPr="008707E8">
        <w:rPr>
          <w:rStyle w:val="lev"/>
        </w:rPr>
        <w:t xml:space="preserve">Pierre </w:t>
      </w:r>
      <w:proofErr w:type="spellStart"/>
      <w:r w:rsidR="00181E96" w:rsidRPr="008707E8">
        <w:rPr>
          <w:rStyle w:val="lev"/>
        </w:rPr>
        <w:t>Etbois</w:t>
      </w:r>
      <w:proofErr w:type="spellEnd"/>
      <w:r w:rsidR="00181E96" w:rsidRPr="008707E8">
        <w:rPr>
          <w:rStyle w:val="lev"/>
        </w:rPr>
        <w:t xml:space="preserve"> </w:t>
      </w:r>
      <w:r w:rsidR="00D65829">
        <w:rPr>
          <w:rStyle w:val="lev"/>
        </w:rPr>
        <w:t xml:space="preserve">crée </w:t>
      </w:r>
      <w:proofErr w:type="spellStart"/>
      <w:r w:rsidR="00181E96">
        <w:rPr>
          <w:rStyle w:val="lev"/>
        </w:rPr>
        <w:t>logoType</w:t>
      </w:r>
      <w:proofErr w:type="spellEnd"/>
      <w:r w:rsidR="00D65829" w:rsidRPr="008F51C5">
        <w:rPr>
          <w:rStyle w:val="lev"/>
        </w:rPr>
        <w:t>.</w:t>
      </w:r>
    </w:p>
    <w:p w14:paraId="72F3EC1D" w14:textId="77777777" w:rsidR="00413729" w:rsidRDefault="00413729">
      <w:pPr>
        <w:jc w:val="left"/>
      </w:pPr>
      <w:r>
        <w:br w:type="page"/>
      </w:r>
    </w:p>
    <w:p w14:paraId="054B1A23" w14:textId="77777777" w:rsidR="00413729" w:rsidRPr="00312BAD" w:rsidRDefault="00413729" w:rsidP="00413729">
      <w:pPr>
        <w:pStyle w:val="Titre2"/>
      </w:pPr>
      <w:bookmarkStart w:id="29" w:name="_Toc3967157"/>
      <w:r w:rsidRPr="00312BAD">
        <w:lastRenderedPageBreak/>
        <w:t xml:space="preserve">Les </w:t>
      </w:r>
      <w:r>
        <w:t>Compagnons</w:t>
      </w:r>
      <w:bookmarkEnd w:id="29"/>
      <w:r w:rsidRPr="00312BAD">
        <w:t xml:space="preserve"> </w:t>
      </w:r>
    </w:p>
    <w:p w14:paraId="2D36628B" w14:textId="77777777" w:rsidR="00413729" w:rsidRPr="00312BAD" w:rsidRDefault="00413729" w:rsidP="00413729">
      <w:r w:rsidRPr="00312BAD">
        <w:t xml:space="preserve">Chacun de nos </w:t>
      </w:r>
      <w:r>
        <w:t>hommes</w:t>
      </w:r>
      <w:r w:rsidRPr="00312BAD">
        <w:t xml:space="preserve"> dispose d’une solide expérience des prestations à réaliser et de toutes les qualifications requises. </w:t>
      </w:r>
    </w:p>
    <w:p w14:paraId="1A6F4052" w14:textId="77777777" w:rsidR="00413729" w:rsidRDefault="00413729" w:rsidP="00413729"/>
    <w:p w14:paraId="39034AC1" w14:textId="77777777" w:rsidR="00413729" w:rsidRDefault="00413729" w:rsidP="00413729">
      <w:r>
        <w:rPr>
          <w:noProof/>
        </w:rPr>
        <w:drawing>
          <wp:inline distT="0" distB="0" distL="0" distR="0" wp14:anchorId="083A2312" wp14:editId="50292AA7">
            <wp:extent cx="5372100" cy="3581400"/>
            <wp:effectExtent l="0" t="0" r="0" b="0"/>
            <wp:docPr id="47" name="Image 47" descr="E:\Documents\grego\Facstory\Clients\LeLievre Couverture\Test\DCE\equipe-maconnerie-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descr="E:\Documents\grego\Facstory\Clients\LeLievre Couverture\Test\DCE\equipe-maconnerie-def.jpg"/>
                    <pic:cNvPicPr>
                      <a:picLocks noChangeAspect="1" noChangeArrowheads="1"/>
                    </pic:cNvPicPr>
                  </pic:nvPicPr>
                  <pic:blipFill>
                    <a:blip r:embed="rId29" cstate="print">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372100" cy="3581400"/>
                    </a:xfrm>
                    <a:prstGeom prst="rect">
                      <a:avLst/>
                    </a:prstGeom>
                    <a:noFill/>
                    <a:ln>
                      <a:noFill/>
                    </a:ln>
                  </pic:spPr>
                </pic:pic>
              </a:graphicData>
            </a:graphic>
          </wp:inline>
        </w:drawing>
      </w:r>
    </w:p>
    <w:p w14:paraId="4E579419" w14:textId="77777777" w:rsidR="00413729" w:rsidRDefault="00413729" w:rsidP="00413729"/>
    <w:p w14:paraId="10D94F96" w14:textId="77777777" w:rsidR="00413729" w:rsidRDefault="00413729" w:rsidP="00413729">
      <w:r>
        <w:t xml:space="preserve">Nos professionnels travaillent le béton armé, cellulaire, précontraint et aggloméré. Ils travaillent également la brique en terre crue et cuite. </w:t>
      </w:r>
    </w:p>
    <w:p w14:paraId="7BCEF26C" w14:textId="77777777" w:rsidR="00413729" w:rsidRDefault="00413729" w:rsidP="00413729"/>
    <w:p w14:paraId="4D371DA2" w14:textId="77777777" w:rsidR="00413729" w:rsidRDefault="00413729" w:rsidP="00413729">
      <w:r>
        <w:t xml:space="preserve">Notre équipe de professionnels réalise de l'enduit projeté, taloché, gratté, à la chaux naturelle et de rénovation. Ils construisent des bâtiments agricoles, collectifs, industriels, publics et des maisons individuelles : chapes, dalles, fondations, murs, terrasses et façades. </w:t>
      </w:r>
    </w:p>
    <w:p w14:paraId="5678A831" w14:textId="77777777" w:rsidR="00413729" w:rsidRDefault="00413729" w:rsidP="00413729"/>
    <w:p w14:paraId="6DD93F8F" w14:textId="77777777" w:rsidR="00413729" w:rsidRPr="00312BAD" w:rsidRDefault="00413729" w:rsidP="00413729">
      <w:pPr>
        <w:pStyle w:val="Titre3"/>
      </w:pPr>
      <w:bookmarkStart w:id="30" w:name="_Toc3967158"/>
      <w:r w:rsidRPr="00312BAD">
        <w:t xml:space="preserve">Planification </w:t>
      </w:r>
      <w:r>
        <w:t>et tenues des plannings</w:t>
      </w:r>
      <w:bookmarkEnd w:id="30"/>
    </w:p>
    <w:p w14:paraId="42683009" w14:textId="77777777" w:rsidR="00413729" w:rsidRDefault="00413729" w:rsidP="00413729">
      <w:r w:rsidRPr="00312BAD">
        <w:t xml:space="preserve">Nos </w:t>
      </w:r>
      <w:r>
        <w:t>chantiers</w:t>
      </w:r>
      <w:r w:rsidRPr="00312BAD">
        <w:t xml:space="preserve"> sont composées d’interventions urgentes dites « ponctuelles » à faire le lendemain ou dans la semaine et d’opérations « planifiées »</w:t>
      </w:r>
      <w:r>
        <w:t xml:space="preserve"> comme la vôtre, sous le délai de rigueur des 4 mois</w:t>
      </w:r>
      <w:r w:rsidRPr="00312BAD">
        <w:t>.</w:t>
      </w:r>
    </w:p>
    <w:p w14:paraId="32079014" w14:textId="77777777" w:rsidR="00413729" w:rsidRDefault="00413729" w:rsidP="00413729"/>
    <w:p w14:paraId="672F1BB1" w14:textId="77777777" w:rsidR="00413729" w:rsidRDefault="00413729" w:rsidP="00413729">
      <w:r>
        <w:t>Notre entreprise est composée de 20 compagnons à la fois professionnels de la maçonnerie générale mais également spécialisés :</w:t>
      </w:r>
    </w:p>
    <w:p w14:paraId="154639A2" w14:textId="77777777" w:rsidR="00413729" w:rsidRDefault="00413729" w:rsidP="00413729"/>
    <w:p w14:paraId="421DB7A5" w14:textId="77777777" w:rsidR="00413729" w:rsidRDefault="00413729" w:rsidP="005A190A">
      <w:pPr>
        <w:pStyle w:val="Paragraphedeliste"/>
        <w:numPr>
          <w:ilvl w:val="0"/>
          <w:numId w:val="7"/>
        </w:numPr>
      </w:pPr>
      <w:r>
        <w:t>Chapistes : 4</w:t>
      </w:r>
    </w:p>
    <w:p w14:paraId="091B0CD6" w14:textId="77777777" w:rsidR="00413729" w:rsidRDefault="00413729" w:rsidP="005A190A">
      <w:pPr>
        <w:pStyle w:val="Paragraphedeliste"/>
        <w:numPr>
          <w:ilvl w:val="0"/>
          <w:numId w:val="7"/>
        </w:numPr>
      </w:pPr>
      <w:r>
        <w:t>Coffreur : 12</w:t>
      </w:r>
    </w:p>
    <w:p w14:paraId="6DC823B0" w14:textId="77777777" w:rsidR="00413729" w:rsidRDefault="00413729" w:rsidP="005A190A">
      <w:pPr>
        <w:pStyle w:val="Paragraphedeliste"/>
        <w:numPr>
          <w:ilvl w:val="0"/>
          <w:numId w:val="7"/>
        </w:numPr>
      </w:pPr>
      <w:r>
        <w:t>Terrassier : 5</w:t>
      </w:r>
    </w:p>
    <w:p w14:paraId="320E0EC0" w14:textId="77777777" w:rsidR="00413729" w:rsidRPr="00312BAD" w:rsidRDefault="00413729" w:rsidP="005A190A">
      <w:pPr>
        <w:pStyle w:val="Paragraphedeliste"/>
        <w:numPr>
          <w:ilvl w:val="0"/>
          <w:numId w:val="7"/>
        </w:numPr>
      </w:pPr>
      <w:r>
        <w:t>Canalisateur : 3</w:t>
      </w:r>
    </w:p>
    <w:p w14:paraId="6058A04F" w14:textId="77777777" w:rsidR="00413729" w:rsidRDefault="00413729" w:rsidP="00413729"/>
    <w:p w14:paraId="430AD842" w14:textId="77777777" w:rsidR="00413729" w:rsidRPr="00905AF1" w:rsidRDefault="00413729" w:rsidP="00413729">
      <w:pPr>
        <w:rPr>
          <w:rStyle w:val="lev"/>
        </w:rPr>
      </w:pPr>
      <w:r w:rsidRPr="00905AF1">
        <w:rPr>
          <w:rStyle w:val="lev"/>
        </w:rPr>
        <w:t>Cette organisation permet de répondre directement à vos demandes, d’optimiser nos moyens et de vous garantir une tenue des délais de production sans aucune sous-traitance.</w:t>
      </w:r>
    </w:p>
    <w:p w14:paraId="1217227D" w14:textId="77777777" w:rsidR="00413729" w:rsidRPr="00312BAD" w:rsidRDefault="00413729" w:rsidP="00413729">
      <w:r>
        <w:br w:type="page"/>
      </w:r>
    </w:p>
    <w:p w14:paraId="1C92C5F7" w14:textId="77777777" w:rsidR="00413729" w:rsidRPr="00312BAD" w:rsidRDefault="00413729" w:rsidP="00413729">
      <w:pPr>
        <w:pStyle w:val="Titre3"/>
      </w:pPr>
      <w:bookmarkStart w:id="31" w:name="_Toc3967159"/>
      <w:r w:rsidRPr="00312BAD">
        <w:lastRenderedPageBreak/>
        <w:t>En cas d’imprévus</w:t>
      </w:r>
      <w:bookmarkEnd w:id="31"/>
    </w:p>
    <w:p w14:paraId="45C1632E" w14:textId="77777777" w:rsidR="00413729" w:rsidRPr="00312BAD" w:rsidRDefault="00413729" w:rsidP="00413729">
      <w:r w:rsidRPr="00312BAD">
        <w:t>Par une gestion hebdomadaire des heures de travail l’entreprise</w:t>
      </w:r>
      <w:r>
        <w:t xml:space="preserve"> </w:t>
      </w:r>
      <w:proofErr w:type="spellStart"/>
      <w:r>
        <w:t>LogoType</w:t>
      </w:r>
      <w:proofErr w:type="spellEnd"/>
      <w:r w:rsidRPr="00312BAD">
        <w:t xml:space="preserve"> est en capacité de pallier aux absences prévisibles ou non du personnel (repos tournants, congés payés, arrêts </w:t>
      </w:r>
      <w:proofErr w:type="gramStart"/>
      <w:r w:rsidRPr="00312BAD">
        <w:t>maladies,…</w:t>
      </w:r>
      <w:proofErr w:type="gramEnd"/>
      <w:r w:rsidRPr="00312BAD">
        <w:t>).</w:t>
      </w:r>
    </w:p>
    <w:p w14:paraId="2706BC5F" w14:textId="77777777" w:rsidR="00413729" w:rsidRPr="00312BAD" w:rsidRDefault="00413729" w:rsidP="00413729"/>
    <w:p w14:paraId="48754820" w14:textId="77777777" w:rsidR="00413729" w:rsidRPr="00312BAD" w:rsidRDefault="00413729" w:rsidP="00413729">
      <w:r w:rsidRPr="00312BAD">
        <w:t xml:space="preserve">Notre société forme également son personnel afin de le rendre polyvalent sur plusieurs types </w:t>
      </w:r>
      <w:r>
        <w:t>de constructions</w:t>
      </w:r>
      <w:r w:rsidRPr="00312BAD">
        <w:t>.</w:t>
      </w:r>
    </w:p>
    <w:p w14:paraId="565CD5A1" w14:textId="77777777" w:rsidR="00413729" w:rsidRPr="00312BAD" w:rsidRDefault="00413729" w:rsidP="00413729"/>
    <w:p w14:paraId="48E8D89E" w14:textId="2DBDE122" w:rsidR="00774373" w:rsidRDefault="00413729" w:rsidP="00413729">
      <w:r w:rsidRPr="00312BAD">
        <w:t>Enfin, cette organisation vous assure une continuité du service sans faille et offre une grande souplesse de fonctionnement car elle nous permet de remplacer sans délai, toute personne absente en évitant de recourir à l’intérim.</w:t>
      </w:r>
    </w:p>
    <w:p w14:paraId="6872A200" w14:textId="77777777" w:rsidR="00FD119E" w:rsidRDefault="00FD119E" w:rsidP="00413729"/>
    <w:tbl>
      <w:tblPr>
        <w:tblpPr w:leftFromText="141" w:rightFromText="141" w:vertAnchor="text" w:horzAnchor="margin" w:tblpY="24"/>
        <w:tblW w:w="8959" w:type="dxa"/>
        <w:shd w:val="clear" w:color="auto" w:fill="BFBFBF" w:themeFill="background1" w:themeFillShade="BF"/>
        <w:tblCellMar>
          <w:left w:w="70" w:type="dxa"/>
          <w:right w:w="70" w:type="dxa"/>
        </w:tblCellMar>
        <w:tblLook w:val="0000" w:firstRow="0" w:lastRow="0" w:firstColumn="0" w:lastColumn="0" w:noHBand="0" w:noVBand="0"/>
      </w:tblPr>
      <w:tblGrid>
        <w:gridCol w:w="1999"/>
        <w:gridCol w:w="6960"/>
      </w:tblGrid>
      <w:tr w:rsidR="00774373" w:rsidRPr="00AB1C41" w14:paraId="76CED53B" w14:textId="77777777" w:rsidTr="00270DC8">
        <w:trPr>
          <w:cantSplit/>
          <w:trHeight w:val="617"/>
        </w:trPr>
        <w:tc>
          <w:tcPr>
            <w:tcW w:w="1999" w:type="dxa"/>
            <w:shd w:val="clear" w:color="auto" w:fill="BFBFBF" w:themeFill="background1" w:themeFillShade="BF"/>
            <w:tcMar>
              <w:top w:w="85" w:type="dxa"/>
              <w:left w:w="85" w:type="dxa"/>
              <w:bottom w:w="85" w:type="dxa"/>
              <w:right w:w="85" w:type="dxa"/>
            </w:tcMar>
          </w:tcPr>
          <w:p w14:paraId="27CAF6B3" w14:textId="77777777" w:rsidR="00774373" w:rsidRPr="00AB1C41" w:rsidRDefault="00774373" w:rsidP="00270DC8">
            <w:pPr>
              <w:rPr>
                <w:rStyle w:val="Accentuationlgre"/>
              </w:rPr>
            </w:pPr>
            <w:r>
              <w:rPr>
                <w:noProof/>
              </w:rPr>
              <w:drawing>
                <wp:anchor distT="0" distB="0" distL="114300" distR="114300" simplePos="0" relativeHeight="251742720" behindDoc="1" locked="0" layoutInCell="1" allowOverlap="1" wp14:anchorId="77D728AC" wp14:editId="14405296">
                  <wp:simplePos x="0" y="0"/>
                  <wp:positionH relativeFrom="column">
                    <wp:posOffset>66675</wp:posOffset>
                  </wp:positionH>
                  <wp:positionV relativeFrom="paragraph">
                    <wp:posOffset>0</wp:posOffset>
                  </wp:positionV>
                  <wp:extent cx="447675" cy="514350"/>
                  <wp:effectExtent l="0" t="0" r="9525" b="0"/>
                  <wp:wrapTight wrapText="bothSides">
                    <wp:wrapPolygon edited="0">
                      <wp:start x="0" y="0"/>
                      <wp:lineTo x="0" y="20800"/>
                      <wp:lineTo x="21140" y="20800"/>
                      <wp:lineTo x="21140" y="0"/>
                      <wp:lineTo x="0" y="0"/>
                    </wp:wrapPolygon>
                  </wp:wrapTight>
                  <wp:docPr id="994" name="Image 994"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associÃ©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8525" t="19406" r="37335" b="20221"/>
                          <a:stretch/>
                        </pic:blipFill>
                        <pic:spPr bwMode="auto">
                          <a:xfrm>
                            <a:off x="0" y="0"/>
                            <a:ext cx="447675" cy="514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0" w:type="auto"/>
            <w:shd w:val="clear" w:color="auto" w:fill="BFBFBF" w:themeFill="background1" w:themeFillShade="BF"/>
          </w:tcPr>
          <w:p w14:paraId="3066E794" w14:textId="475A62F3" w:rsidR="00774373" w:rsidRPr="003F20D4" w:rsidRDefault="00FD119E" w:rsidP="00270DC8">
            <w:pPr>
              <w:rPr>
                <w:rStyle w:val="Rfrenceintense"/>
              </w:rPr>
            </w:pPr>
            <w:r w:rsidRPr="00FD119E">
              <w:rPr>
                <w:rStyle w:val="Rfrenceintense"/>
              </w:rPr>
              <w:t>Les compétences étendues de nos compagnons sont la garantie d’un travail de qualité dans les délais fixés.</w:t>
            </w:r>
          </w:p>
        </w:tc>
      </w:tr>
    </w:tbl>
    <w:p w14:paraId="427C71CE" w14:textId="6D67F9D9" w:rsidR="00413729" w:rsidRDefault="00413729" w:rsidP="00413729"/>
    <w:p w14:paraId="74576031" w14:textId="2A916338" w:rsidR="00774373" w:rsidRDefault="00774373" w:rsidP="00413729"/>
    <w:p w14:paraId="24633F79" w14:textId="77777777" w:rsidR="00413729" w:rsidRPr="00312BAD" w:rsidRDefault="00413729" w:rsidP="00413729"/>
    <w:p w14:paraId="0E86D535" w14:textId="77777777" w:rsidR="00413729" w:rsidRPr="00312BAD" w:rsidRDefault="00413729" w:rsidP="00413729">
      <w:pPr>
        <w:pStyle w:val="Titre3"/>
      </w:pPr>
      <w:bookmarkStart w:id="32" w:name="_Toc3967160"/>
      <w:r w:rsidRPr="00312BAD">
        <w:t>Des équipes capables de remonter les informations du terrain</w:t>
      </w:r>
      <w:bookmarkEnd w:id="32"/>
    </w:p>
    <w:p w14:paraId="65AE1A55" w14:textId="77777777" w:rsidR="00413729" w:rsidRPr="00312BAD" w:rsidRDefault="00413729" w:rsidP="00413729">
      <w:r w:rsidRPr="00312BAD">
        <w:rPr>
          <w:noProof/>
        </w:rPr>
        <w:drawing>
          <wp:anchor distT="0" distB="0" distL="114300" distR="114300" simplePos="0" relativeHeight="251713024" behindDoc="1" locked="0" layoutInCell="1" allowOverlap="1" wp14:anchorId="50B9C6A6" wp14:editId="0206C05A">
            <wp:simplePos x="0" y="0"/>
            <wp:positionH relativeFrom="column">
              <wp:posOffset>3174365</wp:posOffset>
            </wp:positionH>
            <wp:positionV relativeFrom="paragraph">
              <wp:posOffset>137795</wp:posOffset>
            </wp:positionV>
            <wp:extent cx="3480435" cy="2318385"/>
            <wp:effectExtent l="0" t="0" r="0" b="0"/>
            <wp:wrapTight wrapText="bothSides">
              <wp:wrapPolygon edited="0">
                <wp:start x="0" y="0"/>
                <wp:lineTo x="0" y="21476"/>
                <wp:lineTo x="21517" y="21476"/>
                <wp:lineTo x="21517" y="0"/>
                <wp:lineTo x="0" y="0"/>
              </wp:wrapPolygon>
            </wp:wrapTight>
            <wp:docPr id="49" name="Image 13" descr="SARP cartographie des reseaux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SARP cartographie des reseaux_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80435" cy="2318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35250A" w14:textId="77777777" w:rsidR="00413729" w:rsidRPr="00312BAD" w:rsidRDefault="00413729" w:rsidP="00413729">
      <w:r w:rsidRPr="00312BAD">
        <w:t xml:space="preserve">Nos </w:t>
      </w:r>
      <w:r>
        <w:t>compagnons</w:t>
      </w:r>
      <w:r w:rsidRPr="00312BAD">
        <w:t xml:space="preserve"> sont recrutés localement et ont une bonne connaissance </w:t>
      </w:r>
      <w:r>
        <w:t>du métier</w:t>
      </w:r>
      <w:r w:rsidRPr="00312BAD">
        <w:t xml:space="preserve">, et notamment de vos particularités grâce à l’expérience acquise depuis de nombreuses années </w:t>
      </w:r>
      <w:r>
        <w:t>à vos côtés</w:t>
      </w:r>
      <w:r w:rsidRPr="00312BAD">
        <w:t>.</w:t>
      </w:r>
    </w:p>
    <w:p w14:paraId="08DADBA2" w14:textId="77777777" w:rsidR="00413729" w:rsidRPr="00312BAD" w:rsidRDefault="00413729" w:rsidP="00413729"/>
    <w:p w14:paraId="33EAF1FC" w14:textId="46AE60F3" w:rsidR="00413729" w:rsidRDefault="00413729" w:rsidP="00413729">
      <w:r w:rsidRPr="00312BAD">
        <w:t>Lors de chaque prise de service, ils reçoivent une fiche de mission, leur rappelant les consignes spécifiques d'intervention (</w:t>
      </w:r>
      <w:r>
        <w:t>bâtiment</w:t>
      </w:r>
      <w:r w:rsidRPr="00312BAD">
        <w:t>, heure</w:t>
      </w:r>
      <w:r>
        <w:t xml:space="preserve"> prévue avec les locataires</w:t>
      </w:r>
      <w:r w:rsidRPr="00312BAD">
        <w:t xml:space="preserve">, contraintes </w:t>
      </w:r>
      <w:r>
        <w:t>particulières</w:t>
      </w:r>
      <w:r w:rsidRPr="00312BAD">
        <w:t xml:space="preserve">, etc.…), les règles de sécurité à respecter définies dans le plan de prévention…. </w:t>
      </w:r>
    </w:p>
    <w:p w14:paraId="2ACA1CB3" w14:textId="790CAB32" w:rsidR="00774373" w:rsidRDefault="00774373" w:rsidP="00413729"/>
    <w:p w14:paraId="76108F47" w14:textId="77777777" w:rsidR="00774373" w:rsidRDefault="00774373" w:rsidP="00413729"/>
    <w:p w14:paraId="07DFDFB8" w14:textId="752343F8" w:rsidR="00774373" w:rsidRDefault="00774373" w:rsidP="00413729"/>
    <w:p w14:paraId="64F36785" w14:textId="30150A70" w:rsidR="00774373" w:rsidRDefault="00774373" w:rsidP="00413729"/>
    <w:p w14:paraId="323E3791" w14:textId="77777777" w:rsidR="00774373" w:rsidRPr="00312BAD" w:rsidRDefault="00774373" w:rsidP="00413729"/>
    <w:p w14:paraId="57521C99" w14:textId="77777777" w:rsidR="00413729" w:rsidRPr="00312BAD" w:rsidRDefault="00413729" w:rsidP="00413729"/>
    <w:p w14:paraId="04200170" w14:textId="3B413E9F" w:rsidR="00413729" w:rsidRDefault="00413729" w:rsidP="00413729"/>
    <w:tbl>
      <w:tblPr>
        <w:tblpPr w:leftFromText="141" w:rightFromText="141" w:vertAnchor="text" w:horzAnchor="margin" w:tblpY="24"/>
        <w:tblW w:w="8959" w:type="dxa"/>
        <w:shd w:val="clear" w:color="auto" w:fill="BFBFBF" w:themeFill="background1" w:themeFillShade="BF"/>
        <w:tblCellMar>
          <w:left w:w="70" w:type="dxa"/>
          <w:right w:w="70" w:type="dxa"/>
        </w:tblCellMar>
        <w:tblLook w:val="0000" w:firstRow="0" w:lastRow="0" w:firstColumn="0" w:lastColumn="0" w:noHBand="0" w:noVBand="0"/>
      </w:tblPr>
      <w:tblGrid>
        <w:gridCol w:w="1999"/>
        <w:gridCol w:w="6960"/>
      </w:tblGrid>
      <w:tr w:rsidR="00774373" w:rsidRPr="00AB1C41" w14:paraId="1DC9FBE7" w14:textId="77777777" w:rsidTr="00774373">
        <w:trPr>
          <w:cantSplit/>
          <w:trHeight w:val="617"/>
        </w:trPr>
        <w:tc>
          <w:tcPr>
            <w:tcW w:w="1999" w:type="dxa"/>
            <w:shd w:val="clear" w:color="auto" w:fill="BFBFBF" w:themeFill="background1" w:themeFillShade="BF"/>
            <w:tcMar>
              <w:top w:w="85" w:type="dxa"/>
              <w:left w:w="85" w:type="dxa"/>
              <w:bottom w:w="85" w:type="dxa"/>
              <w:right w:w="85" w:type="dxa"/>
            </w:tcMar>
          </w:tcPr>
          <w:p w14:paraId="0CE82E99" w14:textId="77777777" w:rsidR="00774373" w:rsidRPr="00AB1C41" w:rsidRDefault="00774373" w:rsidP="00774373">
            <w:pPr>
              <w:rPr>
                <w:rStyle w:val="Accentuationlgre"/>
              </w:rPr>
            </w:pPr>
            <w:r>
              <w:rPr>
                <w:noProof/>
              </w:rPr>
              <w:drawing>
                <wp:anchor distT="0" distB="0" distL="114300" distR="114300" simplePos="0" relativeHeight="251740672" behindDoc="1" locked="0" layoutInCell="1" allowOverlap="1" wp14:anchorId="68D183FD" wp14:editId="48C16E28">
                  <wp:simplePos x="0" y="0"/>
                  <wp:positionH relativeFrom="column">
                    <wp:posOffset>66675</wp:posOffset>
                  </wp:positionH>
                  <wp:positionV relativeFrom="paragraph">
                    <wp:posOffset>0</wp:posOffset>
                  </wp:positionV>
                  <wp:extent cx="447675" cy="514350"/>
                  <wp:effectExtent l="0" t="0" r="9525" b="0"/>
                  <wp:wrapTight wrapText="bothSides">
                    <wp:wrapPolygon edited="0">
                      <wp:start x="0" y="0"/>
                      <wp:lineTo x="0" y="20800"/>
                      <wp:lineTo x="21140" y="20800"/>
                      <wp:lineTo x="21140" y="0"/>
                      <wp:lineTo x="0" y="0"/>
                    </wp:wrapPolygon>
                  </wp:wrapTight>
                  <wp:docPr id="987" name="Image 987"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associÃ©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8525" t="19406" r="37335" b="20221"/>
                          <a:stretch/>
                        </pic:blipFill>
                        <pic:spPr bwMode="auto">
                          <a:xfrm>
                            <a:off x="0" y="0"/>
                            <a:ext cx="447675" cy="514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0" w:type="auto"/>
            <w:shd w:val="clear" w:color="auto" w:fill="BFBFBF" w:themeFill="background1" w:themeFillShade="BF"/>
          </w:tcPr>
          <w:p w14:paraId="42504DEB" w14:textId="77777777" w:rsidR="00774373" w:rsidRPr="003F20D4" w:rsidRDefault="00774373" w:rsidP="00774373">
            <w:pPr>
              <w:rPr>
                <w:rStyle w:val="Rfrenceintense"/>
              </w:rPr>
            </w:pPr>
            <w:r w:rsidRPr="00774373">
              <w:rPr>
                <w:rStyle w:val="Rfrenceintense"/>
              </w:rPr>
              <w:t>Nous nous engageons à faire une causerie à l’ensemble de nos compagnons avant le début du chantier pour leur transmettre toutes les informations utiles : relations avec les locataires, délais, matériaux, consignes sécurité...</w:t>
            </w:r>
          </w:p>
        </w:tc>
      </w:tr>
    </w:tbl>
    <w:p w14:paraId="510C26B6" w14:textId="77777777" w:rsidR="00774373" w:rsidRPr="00312BAD" w:rsidRDefault="00774373" w:rsidP="00413729"/>
    <w:p w14:paraId="5AE3CFB9" w14:textId="77777777" w:rsidR="00413729" w:rsidRPr="00312BAD" w:rsidRDefault="00413729" w:rsidP="00413729"/>
    <w:p w14:paraId="70A4C239" w14:textId="77777777" w:rsidR="00413729" w:rsidRDefault="00413729" w:rsidP="00413729"/>
    <w:p w14:paraId="7BBBF2A0" w14:textId="77777777" w:rsidR="00413729" w:rsidRDefault="00413729" w:rsidP="00413729"/>
    <w:p w14:paraId="7457CFF2" w14:textId="77777777" w:rsidR="00413729" w:rsidRPr="00312BAD" w:rsidRDefault="00413729" w:rsidP="00413729">
      <w:r>
        <w:br w:type="page"/>
      </w:r>
    </w:p>
    <w:p w14:paraId="66473483" w14:textId="77777777" w:rsidR="00413729" w:rsidRPr="00312BAD" w:rsidRDefault="00413729" w:rsidP="00413729">
      <w:pPr>
        <w:pStyle w:val="Titre2"/>
      </w:pPr>
      <w:bookmarkStart w:id="33" w:name="_Toc3967161"/>
      <w:r w:rsidRPr="00312BAD">
        <w:lastRenderedPageBreak/>
        <w:t>Un bureau d’étude</w:t>
      </w:r>
      <w:r>
        <w:t xml:space="preserve"> interne</w:t>
      </w:r>
      <w:bookmarkEnd w:id="33"/>
    </w:p>
    <w:p w14:paraId="54B663D9" w14:textId="77777777" w:rsidR="00413729" w:rsidRPr="00312BAD" w:rsidRDefault="00413729" w:rsidP="00413729"/>
    <w:p w14:paraId="74216900" w14:textId="77777777" w:rsidR="00413729" w:rsidRDefault="00413729" w:rsidP="00413729">
      <w:r w:rsidRPr="00312BAD">
        <w:t xml:space="preserve">Dans nos locaux </w:t>
      </w:r>
      <w:r>
        <w:t>d’</w:t>
      </w:r>
      <w:proofErr w:type="spellStart"/>
      <w:r>
        <w:t>Oulam</w:t>
      </w:r>
      <w:proofErr w:type="spellEnd"/>
      <w:r>
        <w:t xml:space="preserve"> </w:t>
      </w:r>
      <w:proofErr w:type="spellStart"/>
      <w:r>
        <w:t>Bator</w:t>
      </w:r>
      <w:proofErr w:type="spellEnd"/>
      <w:r w:rsidRPr="00312BAD">
        <w:t xml:space="preserve"> travaillent </w:t>
      </w:r>
      <w:r>
        <w:t xml:space="preserve">Gérard Martin et </w:t>
      </w:r>
      <w:r w:rsidRPr="00312BAD">
        <w:t xml:space="preserve">2 </w:t>
      </w:r>
      <w:r>
        <w:t>adjoints</w:t>
      </w:r>
      <w:r w:rsidRPr="00312BAD">
        <w:t>. Ils sont garants des performances des solutions proposées.</w:t>
      </w:r>
    </w:p>
    <w:p w14:paraId="40C617CA" w14:textId="77777777" w:rsidR="00413729" w:rsidRDefault="00413729" w:rsidP="00413729"/>
    <w:p w14:paraId="0A8B84B7" w14:textId="77777777" w:rsidR="00413729" w:rsidRDefault="00413729" w:rsidP="00413729">
      <w:r>
        <w:t>En effet c’est la force de la connaissance grâce à l</w:t>
      </w:r>
      <w:r w:rsidRPr="00312BAD">
        <w:t>eur grande expérience (10 et 15 ans) vous garantit soli</w:t>
      </w:r>
      <w:r>
        <w:t xml:space="preserve">dité, pragmatisme et durabilité : Gérard Martin est ingénieur Arts et Métiers, Antoine Dupont et Pierre </w:t>
      </w:r>
      <w:proofErr w:type="spellStart"/>
      <w:r>
        <w:t>Ebois</w:t>
      </w:r>
      <w:proofErr w:type="spellEnd"/>
      <w:r>
        <w:t xml:space="preserve"> sont des techniciens qui ont commencés comme compagnons et ont gravit par leurs aptitudes, pour devenir conducteur de travaux.</w:t>
      </w:r>
    </w:p>
    <w:p w14:paraId="256F1C46" w14:textId="77777777" w:rsidR="00413729" w:rsidRDefault="00413729" w:rsidP="00413729"/>
    <w:tbl>
      <w:tblPr>
        <w:tblpPr w:leftFromText="141" w:rightFromText="141" w:vertAnchor="text" w:horzAnchor="margin" w:tblpY="24"/>
        <w:tblW w:w="8959" w:type="dxa"/>
        <w:shd w:val="clear" w:color="auto" w:fill="BFBFBF" w:themeFill="background1" w:themeFillShade="BF"/>
        <w:tblCellMar>
          <w:left w:w="70" w:type="dxa"/>
          <w:right w:w="70" w:type="dxa"/>
        </w:tblCellMar>
        <w:tblLook w:val="0000" w:firstRow="0" w:lastRow="0" w:firstColumn="0" w:lastColumn="0" w:noHBand="0" w:noVBand="0"/>
      </w:tblPr>
      <w:tblGrid>
        <w:gridCol w:w="1999"/>
        <w:gridCol w:w="6960"/>
      </w:tblGrid>
      <w:tr w:rsidR="00FD119E" w:rsidRPr="00AB1C41" w14:paraId="36984210" w14:textId="77777777" w:rsidTr="00270DC8">
        <w:trPr>
          <w:cantSplit/>
          <w:trHeight w:val="617"/>
        </w:trPr>
        <w:tc>
          <w:tcPr>
            <w:tcW w:w="1999" w:type="dxa"/>
            <w:shd w:val="clear" w:color="auto" w:fill="BFBFBF" w:themeFill="background1" w:themeFillShade="BF"/>
            <w:tcMar>
              <w:top w:w="85" w:type="dxa"/>
              <w:left w:w="85" w:type="dxa"/>
              <w:bottom w:w="85" w:type="dxa"/>
              <w:right w:w="85" w:type="dxa"/>
            </w:tcMar>
          </w:tcPr>
          <w:p w14:paraId="0D85F3A0" w14:textId="77777777" w:rsidR="00FD119E" w:rsidRPr="00AB1C41" w:rsidRDefault="00FD119E" w:rsidP="00270DC8">
            <w:pPr>
              <w:rPr>
                <w:rStyle w:val="Accentuationlgre"/>
              </w:rPr>
            </w:pPr>
            <w:r>
              <w:rPr>
                <w:noProof/>
              </w:rPr>
              <w:drawing>
                <wp:anchor distT="0" distB="0" distL="114300" distR="114300" simplePos="0" relativeHeight="251744768" behindDoc="1" locked="0" layoutInCell="1" allowOverlap="1" wp14:anchorId="0A2B1E75" wp14:editId="333C1C49">
                  <wp:simplePos x="0" y="0"/>
                  <wp:positionH relativeFrom="column">
                    <wp:posOffset>66675</wp:posOffset>
                  </wp:positionH>
                  <wp:positionV relativeFrom="paragraph">
                    <wp:posOffset>0</wp:posOffset>
                  </wp:positionV>
                  <wp:extent cx="447675" cy="514350"/>
                  <wp:effectExtent l="0" t="0" r="9525" b="0"/>
                  <wp:wrapTight wrapText="bothSides">
                    <wp:wrapPolygon edited="0">
                      <wp:start x="0" y="0"/>
                      <wp:lineTo x="0" y="20800"/>
                      <wp:lineTo x="21140" y="20800"/>
                      <wp:lineTo x="21140" y="0"/>
                      <wp:lineTo x="0" y="0"/>
                    </wp:wrapPolygon>
                  </wp:wrapTight>
                  <wp:docPr id="995" name="Image 995"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associÃ©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8525" t="19406" r="37335" b="20221"/>
                          <a:stretch/>
                        </pic:blipFill>
                        <pic:spPr bwMode="auto">
                          <a:xfrm>
                            <a:off x="0" y="0"/>
                            <a:ext cx="447675" cy="514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0" w:type="auto"/>
            <w:shd w:val="clear" w:color="auto" w:fill="BFBFBF" w:themeFill="background1" w:themeFillShade="BF"/>
          </w:tcPr>
          <w:p w14:paraId="66DFE670" w14:textId="1838A917" w:rsidR="00FD119E" w:rsidRPr="003F20D4" w:rsidRDefault="00FD119E" w:rsidP="00270DC8">
            <w:pPr>
              <w:rPr>
                <w:rStyle w:val="Rfrenceintense"/>
              </w:rPr>
            </w:pPr>
            <w:r w:rsidRPr="00FD119E">
              <w:rPr>
                <w:rStyle w:val="Rfrenceintense"/>
              </w:rPr>
              <w:t>Des chantiers bien parfaitement exécutés car bien préparés et solidement ancrés dans la réalité terrain.</w:t>
            </w:r>
          </w:p>
        </w:tc>
      </w:tr>
    </w:tbl>
    <w:p w14:paraId="31E88EAD" w14:textId="77777777" w:rsidR="00413729" w:rsidRDefault="00413729" w:rsidP="00413729"/>
    <w:p w14:paraId="41B65D70" w14:textId="77777777" w:rsidR="00413729" w:rsidRDefault="00413729" w:rsidP="00413729"/>
    <w:p w14:paraId="0C2B5C52" w14:textId="77777777" w:rsidR="00413729" w:rsidRPr="00312BAD" w:rsidRDefault="00413729" w:rsidP="00413729">
      <w:pPr>
        <w:pStyle w:val="Titre2"/>
      </w:pPr>
      <w:bookmarkStart w:id="34" w:name="_Toc3967162"/>
      <w:r>
        <w:t>Des compagnons formés</w:t>
      </w:r>
      <w:bookmarkEnd w:id="34"/>
    </w:p>
    <w:p w14:paraId="768165F7" w14:textId="77777777" w:rsidR="00413729" w:rsidRDefault="00413729" w:rsidP="00413729">
      <w:pPr>
        <w:pStyle w:val="Titre3"/>
      </w:pPr>
      <w:bookmarkStart w:id="35" w:name="_Toc3967163"/>
      <w:r>
        <w:t>Certificats d’Aptitudes à la Conduite En Sécurité (CACES)</w:t>
      </w:r>
      <w:bookmarkEnd w:id="35"/>
    </w:p>
    <w:p w14:paraId="5D31AD10" w14:textId="77777777" w:rsidR="00413729" w:rsidRDefault="00413729" w:rsidP="00413729">
      <w:r>
        <w:t>Pour répondre aux besoins liés aux équipements utilisés sur site, nos opérateurs disposeront des CACES</w:t>
      </w:r>
    </w:p>
    <w:p w14:paraId="55C93439" w14:textId="77777777" w:rsidR="00413729" w:rsidRDefault="00413729" w:rsidP="005A190A">
      <w:pPr>
        <w:pStyle w:val="Paragraphedeliste"/>
        <w:numPr>
          <w:ilvl w:val="0"/>
          <w:numId w:val="5"/>
        </w:numPr>
      </w:pPr>
      <w:proofErr w:type="gramStart"/>
      <w:r>
        <w:t>n</w:t>
      </w:r>
      <w:proofErr w:type="gramEnd"/>
      <w:r>
        <w:t xml:space="preserve">°1 : Tracteurs et petits engins de chantier (R372). </w:t>
      </w:r>
    </w:p>
    <w:p w14:paraId="22E560C0" w14:textId="77777777" w:rsidR="00413729" w:rsidRDefault="00413729" w:rsidP="005A190A">
      <w:pPr>
        <w:pStyle w:val="Paragraphedeliste"/>
        <w:numPr>
          <w:ilvl w:val="0"/>
          <w:numId w:val="5"/>
        </w:numPr>
      </w:pPr>
      <w:proofErr w:type="gramStart"/>
      <w:r>
        <w:t>n</w:t>
      </w:r>
      <w:proofErr w:type="gramEnd"/>
      <w:r>
        <w:t>°3B : Nacelle à élévation multidirectionnelle (R386).</w:t>
      </w:r>
    </w:p>
    <w:p w14:paraId="54BD6AC2" w14:textId="77777777" w:rsidR="00413729" w:rsidRDefault="00413729" w:rsidP="005A190A">
      <w:pPr>
        <w:pStyle w:val="Paragraphedeliste"/>
        <w:numPr>
          <w:ilvl w:val="0"/>
          <w:numId w:val="5"/>
        </w:numPr>
      </w:pPr>
      <w:proofErr w:type="gramStart"/>
      <w:r>
        <w:t>n</w:t>
      </w:r>
      <w:proofErr w:type="gramEnd"/>
      <w:r>
        <w:t>°4 : Engins de chargement à déplacement alternatif – chargeurs (R372)</w:t>
      </w:r>
    </w:p>
    <w:p w14:paraId="01B5797C" w14:textId="77777777" w:rsidR="00413729" w:rsidRDefault="00413729" w:rsidP="005A190A">
      <w:pPr>
        <w:pStyle w:val="Paragraphedeliste"/>
        <w:numPr>
          <w:ilvl w:val="0"/>
          <w:numId w:val="5"/>
        </w:numPr>
      </w:pPr>
      <w:proofErr w:type="gramStart"/>
      <w:r>
        <w:t>n</w:t>
      </w:r>
      <w:proofErr w:type="gramEnd"/>
      <w:r>
        <w:t>°9 : Engin à bras télescopique – télescopique.</w:t>
      </w:r>
    </w:p>
    <w:p w14:paraId="2A0237D4" w14:textId="77777777" w:rsidR="00413729" w:rsidRDefault="00413729" w:rsidP="005A190A">
      <w:pPr>
        <w:pStyle w:val="Paragraphedeliste"/>
        <w:numPr>
          <w:ilvl w:val="0"/>
          <w:numId w:val="5"/>
        </w:numPr>
      </w:pPr>
    </w:p>
    <w:p w14:paraId="3224992F" w14:textId="77777777" w:rsidR="00413729" w:rsidRDefault="00413729" w:rsidP="00413729">
      <w:r>
        <w:t xml:space="preserve">Les certificats relatifs aux CACES de chacun de nos agents d’exploitation seront transmis à ma Com </w:t>
      </w:r>
      <w:proofErr w:type="spellStart"/>
      <w:r>
        <w:t>Com</w:t>
      </w:r>
      <w:proofErr w:type="spellEnd"/>
      <w:r>
        <w:t>’.</w:t>
      </w:r>
    </w:p>
    <w:p w14:paraId="41157066" w14:textId="77777777" w:rsidR="00413729" w:rsidRDefault="00413729" w:rsidP="00413729"/>
    <w:p w14:paraId="6E85C81A" w14:textId="77777777" w:rsidR="00413729" w:rsidRDefault="00413729" w:rsidP="00413729">
      <w:pPr>
        <w:pStyle w:val="Titre3"/>
      </w:pPr>
      <w:bookmarkStart w:id="36" w:name="_Toc3967164"/>
      <w:r>
        <w:t>Formation incendie</w:t>
      </w:r>
      <w:bookmarkEnd w:id="36"/>
    </w:p>
    <w:p w14:paraId="1D5A7F7D" w14:textId="77777777" w:rsidR="00413729" w:rsidRDefault="00413729" w:rsidP="00413729">
      <w:r>
        <w:t>Afin d’être réactif et d’adopter les bonnes attitudes en cas d’incendie sur le site, nos compagnons suivent régulièrement une formation de manipulation des extincteurs et RIA.</w:t>
      </w:r>
    </w:p>
    <w:tbl>
      <w:tblPr>
        <w:tblpPr w:leftFromText="141" w:rightFromText="141" w:vertAnchor="text" w:horzAnchor="margin" w:tblpY="813"/>
        <w:tblW w:w="8959" w:type="dxa"/>
        <w:shd w:val="clear" w:color="auto" w:fill="BFBFBF" w:themeFill="background1" w:themeFillShade="BF"/>
        <w:tblCellMar>
          <w:left w:w="70" w:type="dxa"/>
          <w:right w:w="70" w:type="dxa"/>
        </w:tblCellMar>
        <w:tblLook w:val="0000" w:firstRow="0" w:lastRow="0" w:firstColumn="0" w:lastColumn="0" w:noHBand="0" w:noVBand="0"/>
      </w:tblPr>
      <w:tblGrid>
        <w:gridCol w:w="1999"/>
        <w:gridCol w:w="6960"/>
      </w:tblGrid>
      <w:tr w:rsidR="008D131F" w:rsidRPr="00AB1C41" w14:paraId="740B3204" w14:textId="77777777" w:rsidTr="008D131F">
        <w:trPr>
          <w:cantSplit/>
          <w:trHeight w:val="617"/>
        </w:trPr>
        <w:tc>
          <w:tcPr>
            <w:tcW w:w="1999" w:type="dxa"/>
            <w:shd w:val="clear" w:color="auto" w:fill="BFBFBF" w:themeFill="background1" w:themeFillShade="BF"/>
            <w:tcMar>
              <w:top w:w="85" w:type="dxa"/>
              <w:left w:w="85" w:type="dxa"/>
              <w:bottom w:w="85" w:type="dxa"/>
              <w:right w:w="85" w:type="dxa"/>
            </w:tcMar>
          </w:tcPr>
          <w:p w14:paraId="5B0D389F" w14:textId="77777777" w:rsidR="008D131F" w:rsidRPr="00AB1C41" w:rsidRDefault="008D131F" w:rsidP="008D131F">
            <w:pPr>
              <w:rPr>
                <w:rStyle w:val="Accentuationlgre"/>
              </w:rPr>
            </w:pPr>
            <w:r>
              <w:rPr>
                <w:noProof/>
              </w:rPr>
              <w:drawing>
                <wp:anchor distT="0" distB="0" distL="114300" distR="114300" simplePos="0" relativeHeight="251750912" behindDoc="1" locked="0" layoutInCell="1" allowOverlap="1" wp14:anchorId="6C8AB3D8" wp14:editId="202250FE">
                  <wp:simplePos x="0" y="0"/>
                  <wp:positionH relativeFrom="column">
                    <wp:posOffset>66675</wp:posOffset>
                  </wp:positionH>
                  <wp:positionV relativeFrom="paragraph">
                    <wp:posOffset>0</wp:posOffset>
                  </wp:positionV>
                  <wp:extent cx="447675" cy="514350"/>
                  <wp:effectExtent l="0" t="0" r="9525" b="0"/>
                  <wp:wrapTight wrapText="bothSides">
                    <wp:wrapPolygon edited="0">
                      <wp:start x="0" y="0"/>
                      <wp:lineTo x="0" y="20800"/>
                      <wp:lineTo x="21140" y="20800"/>
                      <wp:lineTo x="21140" y="0"/>
                      <wp:lineTo x="0" y="0"/>
                    </wp:wrapPolygon>
                  </wp:wrapTight>
                  <wp:docPr id="992" name="Image 992"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associÃ©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8525" t="19406" r="37335" b="20221"/>
                          <a:stretch/>
                        </pic:blipFill>
                        <pic:spPr bwMode="auto">
                          <a:xfrm>
                            <a:off x="0" y="0"/>
                            <a:ext cx="447675" cy="514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0" w:type="auto"/>
            <w:shd w:val="clear" w:color="auto" w:fill="BFBFBF" w:themeFill="background1" w:themeFillShade="BF"/>
          </w:tcPr>
          <w:p w14:paraId="25421ACF" w14:textId="77777777" w:rsidR="008D131F" w:rsidRPr="003F20D4" w:rsidRDefault="008D131F" w:rsidP="008D131F">
            <w:pPr>
              <w:rPr>
                <w:rStyle w:val="Rfrenceintense"/>
              </w:rPr>
            </w:pPr>
            <w:r>
              <w:rPr>
                <w:rStyle w:val="Rfrenceintense"/>
              </w:rPr>
              <w:t>Une équipe qui va mettre son talent afin de tenir vos délais, des formations conformes aux exigences avec une affectation soignée des intervenants</w:t>
            </w:r>
          </w:p>
        </w:tc>
      </w:tr>
    </w:tbl>
    <w:p w14:paraId="6D307E06" w14:textId="77777777" w:rsidR="00043EA4" w:rsidRDefault="008D131F" w:rsidP="008D131F">
      <w:pPr>
        <w:jc w:val="left"/>
      </w:pPr>
      <w:r>
        <w:t xml:space="preserve"> </w:t>
      </w:r>
      <w:bookmarkEnd w:id="18"/>
      <w:bookmarkEnd w:id="19"/>
    </w:p>
    <w:p w14:paraId="5BB0454B" w14:textId="77777777" w:rsidR="008D131F" w:rsidRDefault="008D131F" w:rsidP="008D131F">
      <w:pPr>
        <w:jc w:val="left"/>
      </w:pPr>
    </w:p>
    <w:p w14:paraId="291C032C" w14:textId="77777777" w:rsidR="008D131F" w:rsidRDefault="008D131F" w:rsidP="008D131F">
      <w:pPr>
        <w:jc w:val="left"/>
      </w:pPr>
    </w:p>
    <w:p w14:paraId="2C9DDE70" w14:textId="77777777" w:rsidR="008D131F" w:rsidRDefault="008D131F" w:rsidP="008D131F">
      <w:pPr>
        <w:jc w:val="left"/>
      </w:pPr>
    </w:p>
    <w:p w14:paraId="7AA3982F" w14:textId="77777777" w:rsidR="008D131F" w:rsidRDefault="008D131F" w:rsidP="008D131F">
      <w:pPr>
        <w:jc w:val="left"/>
      </w:pPr>
    </w:p>
    <w:p w14:paraId="7E5B3DB0" w14:textId="4DF74183" w:rsidR="008D131F" w:rsidRDefault="008D131F" w:rsidP="008D131F">
      <w:pPr>
        <w:jc w:val="left"/>
        <w:sectPr w:rsidR="008D131F" w:rsidSect="00514815">
          <w:headerReference w:type="default" r:id="rId32"/>
          <w:footerReference w:type="default" r:id="rId33"/>
          <w:pgSz w:w="11906" w:h="16838"/>
          <w:pgMar w:top="1134" w:right="1417" w:bottom="993" w:left="1417" w:header="284" w:footer="0" w:gutter="0"/>
          <w:cols w:space="708"/>
          <w:titlePg/>
          <w:docGrid w:linePitch="360"/>
        </w:sectPr>
      </w:pPr>
    </w:p>
    <w:p w14:paraId="676487D8" w14:textId="6C568348" w:rsidR="002B6877" w:rsidRDefault="002B6877" w:rsidP="00980CB4"/>
    <w:sectPr w:rsidR="002B6877" w:rsidSect="00051495">
      <w:footerReference w:type="default" r:id="rId34"/>
      <w:footerReference w:type="first" r:id="rId35"/>
      <w:pgSz w:w="11906" w:h="16838"/>
      <w:pgMar w:top="1276" w:right="1417" w:bottom="1417" w:left="1417"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E3D9F1" w14:textId="77777777" w:rsidR="005A190A" w:rsidRDefault="005A190A" w:rsidP="001A568A">
      <w:r>
        <w:separator/>
      </w:r>
    </w:p>
    <w:p w14:paraId="392CCB31" w14:textId="77777777" w:rsidR="005A190A" w:rsidRDefault="005A190A" w:rsidP="001A568A"/>
    <w:p w14:paraId="067BEC13" w14:textId="77777777" w:rsidR="005A190A" w:rsidRDefault="005A190A" w:rsidP="001A568A"/>
    <w:p w14:paraId="5B1C3D23" w14:textId="77777777" w:rsidR="005A190A" w:rsidRDefault="005A190A" w:rsidP="001A568A"/>
  </w:endnote>
  <w:endnote w:type="continuationSeparator" w:id="0">
    <w:p w14:paraId="0895F270" w14:textId="77777777" w:rsidR="005A190A" w:rsidRDefault="005A190A" w:rsidP="001A568A">
      <w:r>
        <w:continuationSeparator/>
      </w:r>
    </w:p>
    <w:p w14:paraId="7B826F14" w14:textId="77777777" w:rsidR="005A190A" w:rsidRDefault="005A190A" w:rsidP="001A568A"/>
    <w:p w14:paraId="55EC3B8A" w14:textId="77777777" w:rsidR="005A190A" w:rsidRDefault="005A190A" w:rsidP="001A568A"/>
    <w:p w14:paraId="62B4FEEA" w14:textId="77777777" w:rsidR="005A190A" w:rsidRDefault="005A190A" w:rsidP="001A56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gency FB">
    <w:panose1 w:val="020B0503020202020204"/>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E9D76B" w14:textId="77777777" w:rsidR="00043EA4" w:rsidRDefault="00043EA4" w:rsidP="001A568A">
    <w:pPr>
      <w:pStyle w:val="Pieddepage"/>
    </w:pPr>
    <w:r>
      <w:t>FORMATION PROFESSIONNELLE AU BENEFICE DES PERSONNES A LA RECHERCHE D’UN EMPLOI</w:t>
    </w:r>
    <w:r>
      <w:tab/>
    </w:r>
    <w:r>
      <w:tab/>
    </w:r>
    <w:r>
      <w:tab/>
    </w:r>
    <w:r w:rsidRPr="00E03D25">
      <w:rPr>
        <w:rStyle w:val="Numrodepage"/>
        <w:color w:val="595959"/>
        <w:szCs w:val="18"/>
      </w:rPr>
      <w:fldChar w:fldCharType="begin"/>
    </w:r>
    <w:r w:rsidRPr="00E03D25">
      <w:rPr>
        <w:rStyle w:val="Numrodepage"/>
        <w:color w:val="595959"/>
        <w:szCs w:val="18"/>
      </w:rPr>
      <w:instrText xml:space="preserve"> PAGE  \* Arabic </w:instrText>
    </w:r>
    <w:r w:rsidRPr="00E03D25">
      <w:rPr>
        <w:rStyle w:val="Numrodepage"/>
        <w:color w:val="595959"/>
        <w:szCs w:val="18"/>
      </w:rPr>
      <w:fldChar w:fldCharType="separate"/>
    </w:r>
    <w:r>
      <w:rPr>
        <w:rStyle w:val="Numrodepage"/>
        <w:noProof/>
        <w:color w:val="595959"/>
        <w:szCs w:val="18"/>
      </w:rPr>
      <w:t>11</w:t>
    </w:r>
    <w:r w:rsidRPr="00E03D25">
      <w:rPr>
        <w:rStyle w:val="Numrodepage"/>
        <w:color w:val="595959"/>
        <w:szCs w:val="18"/>
      </w:rPr>
      <w:fldChar w:fldCharType="end"/>
    </w:r>
  </w:p>
  <w:p w14:paraId="01F9DA59" w14:textId="77777777" w:rsidR="00043EA4" w:rsidRDefault="00043EA4" w:rsidP="001A568A">
    <w:pPr>
      <w:pStyle w:val="Pieddepage"/>
    </w:pPr>
    <w:r>
      <w:t>15 Mars 2019</w:t>
    </w:r>
  </w:p>
  <w:p w14:paraId="693A3DD4" w14:textId="77777777" w:rsidR="00043EA4" w:rsidRDefault="00043EA4" w:rsidP="001A568A"/>
  <w:p w14:paraId="7A62E261" w14:textId="77777777" w:rsidR="00043EA4" w:rsidRDefault="00043EA4" w:rsidP="001A568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627907" w14:textId="50169A69" w:rsidR="00A33B0F" w:rsidRDefault="005E3ACC" w:rsidP="001A568A">
    <w:pPr>
      <w:pStyle w:val="Pieddepage"/>
    </w:pPr>
    <w:r>
      <w:t xml:space="preserve">Ma Com </w:t>
    </w:r>
    <w:proofErr w:type="spellStart"/>
    <w:r>
      <w:t>Com</w:t>
    </w:r>
    <w:proofErr w:type="spellEnd"/>
    <w:r>
      <w:t>’</w:t>
    </w:r>
    <w:r w:rsidR="00A33B0F">
      <w:t xml:space="preserve"> - Ré</w:t>
    </w:r>
    <w:r w:rsidR="00A33B0F" w:rsidRPr="00606936">
      <w:t xml:space="preserve">habilitation </w:t>
    </w:r>
    <w:proofErr w:type="gramStart"/>
    <w:r w:rsidR="00A33B0F" w:rsidRPr="00606936">
      <w:t>de  logements</w:t>
    </w:r>
    <w:proofErr w:type="gramEnd"/>
    <w:r w:rsidR="00A33B0F" w:rsidRPr="00606936">
      <w:t xml:space="preserve"> individuels </w:t>
    </w:r>
  </w:p>
  <w:p w14:paraId="13C9CB0D" w14:textId="0E2E8417" w:rsidR="00A33B0F" w:rsidRDefault="00A33B0F" w:rsidP="001A568A">
    <w:pPr>
      <w:pStyle w:val="Pieddepage"/>
    </w:pPr>
    <w:r>
      <w:t>Lot n°1</w:t>
    </w:r>
    <w:r w:rsidRPr="00606936">
      <w:t xml:space="preserve"> : </w:t>
    </w:r>
    <w:r>
      <w:t>Gros Œuvre</w:t>
    </w:r>
    <w:r w:rsidRPr="00E03D25">
      <w:tab/>
    </w:r>
    <w:r>
      <w:tab/>
    </w:r>
    <w:r>
      <w:tab/>
    </w:r>
    <w:r>
      <w:tab/>
    </w:r>
    <w:r>
      <w:tab/>
    </w:r>
    <w:r>
      <w:tab/>
    </w:r>
    <w:r>
      <w:tab/>
    </w:r>
    <w:r>
      <w:tab/>
    </w:r>
    <w:r>
      <w:tab/>
    </w:r>
    <w:r>
      <w:tab/>
    </w:r>
    <w:r w:rsidRPr="00E03D25">
      <w:rPr>
        <w:rStyle w:val="Numrodepage"/>
        <w:color w:val="595959"/>
        <w:szCs w:val="18"/>
      </w:rPr>
      <w:fldChar w:fldCharType="begin"/>
    </w:r>
    <w:r w:rsidRPr="00E03D25">
      <w:rPr>
        <w:rStyle w:val="Numrodepage"/>
        <w:color w:val="595959"/>
        <w:szCs w:val="18"/>
      </w:rPr>
      <w:instrText xml:space="preserve"> PAGE  \* Arabic </w:instrText>
    </w:r>
    <w:r w:rsidRPr="00E03D25">
      <w:rPr>
        <w:rStyle w:val="Numrodepage"/>
        <w:color w:val="595959"/>
        <w:szCs w:val="18"/>
      </w:rPr>
      <w:fldChar w:fldCharType="separate"/>
    </w:r>
    <w:r w:rsidR="00052F5E">
      <w:rPr>
        <w:rStyle w:val="Numrodepage"/>
        <w:noProof/>
        <w:color w:val="595959"/>
        <w:szCs w:val="18"/>
      </w:rPr>
      <w:t>6</w:t>
    </w:r>
    <w:r w:rsidRPr="00E03D25">
      <w:rPr>
        <w:rStyle w:val="Numrodepage"/>
        <w:color w:val="595959"/>
        <w:szCs w:val="18"/>
      </w:rPr>
      <w:fldChar w:fldCharType="end"/>
    </w:r>
  </w:p>
  <w:p w14:paraId="3F7F6C78" w14:textId="77777777" w:rsidR="00A33B0F" w:rsidRDefault="00A33B0F" w:rsidP="001A568A">
    <w:pPr>
      <w:pStyle w:val="Pieddepage"/>
    </w:pPr>
  </w:p>
  <w:p w14:paraId="1670FAA8" w14:textId="77777777" w:rsidR="00A33B0F" w:rsidRDefault="00A33B0F" w:rsidP="001A568A"/>
  <w:p w14:paraId="074CC851" w14:textId="77777777" w:rsidR="00A33B0F" w:rsidRDefault="00A33B0F" w:rsidP="001A568A"/>
  <w:p w14:paraId="76A14686" w14:textId="77777777" w:rsidR="00000000" w:rsidRDefault="005A190A" w:rsidP="001A568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DF0D21" w14:textId="77777777" w:rsidR="00A33B0F" w:rsidRDefault="00A33B0F" w:rsidP="001A568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055E47" w14:textId="77777777" w:rsidR="005A190A" w:rsidRDefault="005A190A" w:rsidP="001A568A">
      <w:r>
        <w:separator/>
      </w:r>
    </w:p>
    <w:p w14:paraId="33FEA19C" w14:textId="77777777" w:rsidR="005A190A" w:rsidRDefault="005A190A" w:rsidP="001A568A"/>
    <w:p w14:paraId="4A8AB304" w14:textId="77777777" w:rsidR="005A190A" w:rsidRDefault="005A190A" w:rsidP="001A568A"/>
    <w:p w14:paraId="46027605" w14:textId="77777777" w:rsidR="005A190A" w:rsidRDefault="005A190A" w:rsidP="001A568A"/>
  </w:footnote>
  <w:footnote w:type="continuationSeparator" w:id="0">
    <w:p w14:paraId="49575CFE" w14:textId="77777777" w:rsidR="005A190A" w:rsidRDefault="005A190A" w:rsidP="001A568A">
      <w:r>
        <w:continuationSeparator/>
      </w:r>
    </w:p>
    <w:p w14:paraId="37975B82" w14:textId="77777777" w:rsidR="005A190A" w:rsidRDefault="005A190A" w:rsidP="001A568A"/>
    <w:p w14:paraId="449E5EE5" w14:textId="77777777" w:rsidR="005A190A" w:rsidRDefault="005A190A" w:rsidP="001A568A"/>
    <w:p w14:paraId="0AAB5AC6" w14:textId="77777777" w:rsidR="005A190A" w:rsidRDefault="005A190A" w:rsidP="001A568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2FE8F7" w14:textId="43BE599C" w:rsidR="00043EA4" w:rsidRPr="002B4C12" w:rsidRDefault="00043EA4" w:rsidP="001A568A">
    <w:pPr>
      <w:pStyle w:val="Entete"/>
    </w:pPr>
  </w:p>
  <w:p w14:paraId="72092B90" w14:textId="0582331A" w:rsidR="00043EA4" w:rsidRPr="002B4C12" w:rsidRDefault="00043EA4" w:rsidP="001A568A">
    <w:pPr>
      <w:pStyle w:val="Entete"/>
    </w:pPr>
    <w:r>
      <w:rPr>
        <w:noProof/>
      </w:rPr>
      <w:fldChar w:fldCharType="begin"/>
    </w:r>
    <w:r>
      <w:rPr>
        <w:noProof/>
      </w:rPr>
      <w:instrText xml:space="preserve"> STYLEREF  "Titre 1"  \* MERGEFORMAT </w:instrText>
    </w:r>
    <w:r>
      <w:rPr>
        <w:noProof/>
      </w:rPr>
      <w:fldChar w:fldCharType="separate"/>
    </w:r>
    <w:r w:rsidR="00CD6E0E">
      <w:rPr>
        <w:noProof/>
      </w:rPr>
      <w:t>Les moyens humains</w:t>
    </w:r>
    <w:r>
      <w:rPr>
        <w:noProof/>
      </w:rPr>
      <w:fldChar w:fldCharType="end"/>
    </w:r>
  </w:p>
  <w:p w14:paraId="64D9195D" w14:textId="77777777" w:rsidR="00043EA4" w:rsidRDefault="00043EA4" w:rsidP="001A568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83" type="#_x0000_t75" style="width:168.75pt;height:168.75pt" o:bullet="t">
        <v:imagedata r:id="rId1" o:title="téléchargement (1)"/>
      </v:shape>
    </w:pict>
  </w:numPicBullet>
  <w:numPicBullet w:numPicBulletId="1">
    <w:pict>
      <v:shape id="_x0000_i1484" type="#_x0000_t75" style="width:168.75pt;height:168pt" o:bullet="t">
        <v:imagedata r:id="rId2" o:title="téléchargement (1)"/>
      </v:shape>
    </w:pict>
  </w:numPicBullet>
  <w:abstractNum w:abstractNumId="0" w15:restartNumberingAfterBreak="0">
    <w:nsid w:val="005314BC"/>
    <w:multiLevelType w:val="hybridMultilevel"/>
    <w:tmpl w:val="5DB2D8CC"/>
    <w:lvl w:ilvl="0" w:tplc="AE5477FC">
      <w:start w:val="1"/>
      <w:numFmt w:val="bullet"/>
      <w:pStyle w:val="P1"/>
      <w:lvlText w:val=""/>
      <w:lvlJc w:val="left"/>
      <w:pPr>
        <w:tabs>
          <w:tab w:val="num" w:pos="397"/>
        </w:tabs>
        <w:ind w:left="397" w:hanging="397"/>
      </w:pPr>
      <w:rPr>
        <w:rFonts w:ascii="Wingdings 3" w:hAnsi="Wingdings 3" w:hint="default"/>
        <w:color w:val="808080"/>
        <w:sz w:val="22"/>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14287B"/>
    <w:multiLevelType w:val="hybridMultilevel"/>
    <w:tmpl w:val="4FA6FB72"/>
    <w:lvl w:ilvl="0" w:tplc="1518A29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1B6136"/>
    <w:multiLevelType w:val="hybridMultilevel"/>
    <w:tmpl w:val="25AC7B12"/>
    <w:lvl w:ilvl="0" w:tplc="60088D88">
      <w:start w:val="1"/>
      <w:numFmt w:val="bullet"/>
      <w:pStyle w:val="P2"/>
      <w:lvlText w:val=""/>
      <w:lvlJc w:val="left"/>
      <w:pPr>
        <w:tabs>
          <w:tab w:val="num" w:pos="1020"/>
        </w:tabs>
        <w:ind w:left="1020" w:hanging="453"/>
      </w:pPr>
      <w:rPr>
        <w:rFonts w:ascii="Wingdings 2" w:hAnsi="Wingdings 2" w:hint="default"/>
        <w:color w:val="333333"/>
        <w:sz w:val="18"/>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FB443F"/>
    <w:multiLevelType w:val="hybridMultilevel"/>
    <w:tmpl w:val="B150E698"/>
    <w:lvl w:ilvl="0" w:tplc="0B3C7394">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09F5920"/>
    <w:multiLevelType w:val="hybridMultilevel"/>
    <w:tmpl w:val="EA72DAFE"/>
    <w:lvl w:ilvl="0" w:tplc="0B3C7394">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BD03854"/>
    <w:multiLevelType w:val="hybridMultilevel"/>
    <w:tmpl w:val="5FD87E80"/>
    <w:lvl w:ilvl="0" w:tplc="0B3C7394">
      <w:start w:val="1"/>
      <w:numFmt w:val="bullet"/>
      <w:lvlText w:val=""/>
      <w:lvlPicBulletId w:val="1"/>
      <w:lvlJc w:val="left"/>
      <w:pPr>
        <w:ind w:left="1428" w:hanging="360"/>
      </w:pPr>
      <w:rPr>
        <w:rFonts w:ascii="Symbol" w:hAnsi="Symbol" w:hint="default"/>
        <w:color w:val="auto"/>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6" w15:restartNumberingAfterBreak="0">
    <w:nsid w:val="40DA2634"/>
    <w:multiLevelType w:val="hybridMultilevel"/>
    <w:tmpl w:val="B66A6E80"/>
    <w:lvl w:ilvl="0" w:tplc="0B3C7394">
      <w:start w:val="1"/>
      <w:numFmt w:val="bullet"/>
      <w:lvlText w:val=""/>
      <w:lvlPicBulletId w:val="1"/>
      <w:lvlJc w:val="left"/>
      <w:pPr>
        <w:ind w:left="1428" w:hanging="360"/>
      </w:pPr>
      <w:rPr>
        <w:rFonts w:ascii="Symbol" w:hAnsi="Symbol" w:hint="default"/>
        <w:color w:val="auto"/>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7" w15:restartNumberingAfterBreak="0">
    <w:nsid w:val="48965557"/>
    <w:multiLevelType w:val="hybridMultilevel"/>
    <w:tmpl w:val="5A12DA20"/>
    <w:lvl w:ilvl="0" w:tplc="0B3C7394">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EBD64B8"/>
    <w:multiLevelType w:val="multilevel"/>
    <w:tmpl w:val="66A66C46"/>
    <w:lvl w:ilvl="0">
      <w:start w:val="1"/>
      <w:numFmt w:val="decimal"/>
      <w:pStyle w:val="Titre1"/>
      <w:lvlText w:val="%1"/>
      <w:lvlJc w:val="left"/>
      <w:pPr>
        <w:tabs>
          <w:tab w:val="num" w:pos="432"/>
        </w:tabs>
        <w:ind w:left="432" w:hanging="432"/>
      </w:pPr>
    </w:lvl>
    <w:lvl w:ilvl="1">
      <w:start w:val="1"/>
      <w:numFmt w:val="decimal"/>
      <w:pStyle w:val="Titre2"/>
      <w:lvlText w:val="%1.%2"/>
      <w:lvlJc w:val="left"/>
      <w:pPr>
        <w:tabs>
          <w:tab w:val="num" w:pos="576"/>
        </w:tabs>
        <w:ind w:left="576" w:hanging="576"/>
      </w:pPr>
    </w:lvl>
    <w:lvl w:ilvl="2">
      <w:start w:val="1"/>
      <w:numFmt w:val="decimal"/>
      <w:pStyle w:val="Titre3"/>
      <w:lvlText w:val="%1.%2.%3"/>
      <w:lvlJc w:val="left"/>
      <w:pPr>
        <w:tabs>
          <w:tab w:val="num" w:pos="720"/>
        </w:tabs>
        <w:ind w:left="720" w:hanging="720"/>
      </w:pPr>
    </w:lvl>
    <w:lvl w:ilvl="3">
      <w:start w:val="1"/>
      <w:numFmt w:val="decimal"/>
      <w:pStyle w:val="Titre4"/>
      <w:lvlText w:val="%1.%2.%3.%4"/>
      <w:lvlJc w:val="left"/>
      <w:pPr>
        <w:tabs>
          <w:tab w:val="num" w:pos="864"/>
        </w:tabs>
        <w:ind w:left="864" w:hanging="864"/>
      </w:pPr>
    </w:lvl>
    <w:lvl w:ilvl="4">
      <w:start w:val="1"/>
      <w:numFmt w:val="decimal"/>
      <w:pStyle w:val="Titre5"/>
      <w:lvlText w:val="%1.%2.%3.%4.%5"/>
      <w:lvlJc w:val="left"/>
      <w:pPr>
        <w:tabs>
          <w:tab w:val="num" w:pos="1008"/>
        </w:tabs>
        <w:ind w:left="1008" w:hanging="1008"/>
      </w:pPr>
    </w:lvl>
    <w:lvl w:ilvl="5">
      <w:start w:val="1"/>
      <w:numFmt w:val="decimal"/>
      <w:pStyle w:val="Titre6"/>
      <w:lvlText w:val="%1.%2.%3.%4.%5.%6"/>
      <w:lvlJc w:val="left"/>
      <w:pPr>
        <w:tabs>
          <w:tab w:val="num" w:pos="1152"/>
        </w:tabs>
        <w:ind w:left="1152" w:hanging="1152"/>
      </w:pPr>
    </w:lvl>
    <w:lvl w:ilvl="6">
      <w:start w:val="1"/>
      <w:numFmt w:val="decimal"/>
      <w:pStyle w:val="Titre7"/>
      <w:lvlText w:val="%1.%2.%3.%4.%5.%6.%7"/>
      <w:lvlJc w:val="left"/>
      <w:pPr>
        <w:tabs>
          <w:tab w:val="num" w:pos="1296"/>
        </w:tabs>
        <w:ind w:left="1296" w:hanging="1296"/>
      </w:pPr>
    </w:lvl>
    <w:lvl w:ilvl="7">
      <w:start w:val="1"/>
      <w:numFmt w:val="decimal"/>
      <w:pStyle w:val="Titre8"/>
      <w:lvlText w:val="%1.%2.%3.%4.%5.%6.%7.%8"/>
      <w:lvlJc w:val="left"/>
      <w:pPr>
        <w:tabs>
          <w:tab w:val="num" w:pos="1440"/>
        </w:tabs>
        <w:ind w:left="1440" w:hanging="1440"/>
      </w:pPr>
    </w:lvl>
    <w:lvl w:ilvl="8">
      <w:start w:val="1"/>
      <w:numFmt w:val="decimal"/>
      <w:pStyle w:val="Titre9"/>
      <w:lvlText w:val="%1.%2.%3.%4.%5.%6.%7.%8.%9"/>
      <w:lvlJc w:val="left"/>
      <w:pPr>
        <w:tabs>
          <w:tab w:val="num" w:pos="1584"/>
        </w:tabs>
        <w:ind w:left="1584" w:hanging="1584"/>
      </w:pPr>
    </w:lvl>
  </w:abstractNum>
  <w:abstractNum w:abstractNumId="9" w15:restartNumberingAfterBreak="0">
    <w:nsid w:val="4F540513"/>
    <w:multiLevelType w:val="hybridMultilevel"/>
    <w:tmpl w:val="CD9201E2"/>
    <w:lvl w:ilvl="0" w:tplc="C5281804">
      <w:start w:val="1"/>
      <w:numFmt w:val="bullet"/>
      <w:pStyle w:val="Puce1OK"/>
      <w:lvlText w:val=""/>
      <w:lvlJc w:val="left"/>
      <w:pPr>
        <w:tabs>
          <w:tab w:val="num" w:pos="1068"/>
        </w:tabs>
        <w:ind w:left="1068" w:hanging="360"/>
      </w:pPr>
      <w:rPr>
        <w:rFonts w:ascii="Wingdings 3" w:hAnsi="Wingdings 3" w:hint="default"/>
        <w:caps w:val="0"/>
        <w:strike w:val="0"/>
        <w:dstrike w:val="0"/>
        <w:vanish w:val="0"/>
        <w:color w:val="000000"/>
        <w:vertAlign w:val="baseline"/>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B7148CF"/>
    <w:multiLevelType w:val="hybridMultilevel"/>
    <w:tmpl w:val="057EEACE"/>
    <w:lvl w:ilvl="0" w:tplc="0B3C7394">
      <w:start w:val="1"/>
      <w:numFmt w:val="bullet"/>
      <w:lvlText w:val=""/>
      <w:lvlPicBulletId w:val="1"/>
      <w:lvlJc w:val="left"/>
      <w:pPr>
        <w:ind w:left="1428" w:hanging="360"/>
      </w:pPr>
      <w:rPr>
        <w:rFonts w:ascii="Symbol" w:hAnsi="Symbol" w:hint="default"/>
        <w:color w:val="auto"/>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1" w15:restartNumberingAfterBreak="0">
    <w:nsid w:val="79881F6B"/>
    <w:multiLevelType w:val="hybridMultilevel"/>
    <w:tmpl w:val="1734A12E"/>
    <w:lvl w:ilvl="0" w:tplc="0B3C7394">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EBA0165"/>
    <w:multiLevelType w:val="hybridMultilevel"/>
    <w:tmpl w:val="55D063C4"/>
    <w:lvl w:ilvl="0" w:tplc="3BC4264E">
      <w:start w:val="1"/>
      <w:numFmt w:val="bullet"/>
      <w:pStyle w:val="P3"/>
      <w:lvlText w:val="-"/>
      <w:lvlJc w:val="left"/>
      <w:pPr>
        <w:tabs>
          <w:tab w:val="num" w:pos="1381"/>
        </w:tabs>
        <w:ind w:left="1304" w:hanging="283"/>
      </w:pPr>
      <w:rPr>
        <w:rFonts w:ascii="Arial" w:hAnsi="Arial" w:hint="default"/>
        <w:b/>
        <w:i w:val="0"/>
        <w:color w:val="99CCFF"/>
        <w:sz w:val="22"/>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F774C0E"/>
    <w:multiLevelType w:val="hybridMultilevel"/>
    <w:tmpl w:val="E7B48526"/>
    <w:lvl w:ilvl="0" w:tplc="0B3C7394">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2"/>
  </w:num>
  <w:num w:numId="4">
    <w:abstractNumId w:val="12"/>
  </w:num>
  <w:num w:numId="5">
    <w:abstractNumId w:val="1"/>
  </w:num>
  <w:num w:numId="6">
    <w:abstractNumId w:val="9"/>
  </w:num>
  <w:num w:numId="7">
    <w:abstractNumId w:val="7"/>
  </w:num>
  <w:num w:numId="8">
    <w:abstractNumId w:val="4"/>
  </w:num>
  <w:num w:numId="9">
    <w:abstractNumId w:val="11"/>
  </w:num>
  <w:num w:numId="10">
    <w:abstractNumId w:val="13"/>
  </w:num>
  <w:num w:numId="11">
    <w:abstractNumId w:val="5"/>
  </w:num>
  <w:num w:numId="12">
    <w:abstractNumId w:val="10"/>
  </w:num>
  <w:num w:numId="13">
    <w:abstractNumId w:val="6"/>
  </w:num>
  <w:num w:numId="14">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433"/>
    <w:rsid w:val="00007971"/>
    <w:rsid w:val="000113FB"/>
    <w:rsid w:val="000114AA"/>
    <w:rsid w:val="00020E24"/>
    <w:rsid w:val="00043EA4"/>
    <w:rsid w:val="00051495"/>
    <w:rsid w:val="00052F5E"/>
    <w:rsid w:val="000B1475"/>
    <w:rsid w:val="000B5CC4"/>
    <w:rsid w:val="00107EA4"/>
    <w:rsid w:val="00150163"/>
    <w:rsid w:val="001559F6"/>
    <w:rsid w:val="00181E96"/>
    <w:rsid w:val="001A568A"/>
    <w:rsid w:val="002133ED"/>
    <w:rsid w:val="00256BC1"/>
    <w:rsid w:val="002A01E9"/>
    <w:rsid w:val="002B5E6D"/>
    <w:rsid w:val="002B6877"/>
    <w:rsid w:val="002D66B3"/>
    <w:rsid w:val="002E19F4"/>
    <w:rsid w:val="00312BAD"/>
    <w:rsid w:val="003624C4"/>
    <w:rsid w:val="00374963"/>
    <w:rsid w:val="00406BE7"/>
    <w:rsid w:val="00413729"/>
    <w:rsid w:val="004662A8"/>
    <w:rsid w:val="0048447E"/>
    <w:rsid w:val="004C719B"/>
    <w:rsid w:val="00502CA2"/>
    <w:rsid w:val="005650A4"/>
    <w:rsid w:val="005767D3"/>
    <w:rsid w:val="005769FB"/>
    <w:rsid w:val="005A190A"/>
    <w:rsid w:val="005E3ACC"/>
    <w:rsid w:val="005F7064"/>
    <w:rsid w:val="006056A9"/>
    <w:rsid w:val="00606936"/>
    <w:rsid w:val="0067472A"/>
    <w:rsid w:val="00680E66"/>
    <w:rsid w:val="0072600F"/>
    <w:rsid w:val="00726F6B"/>
    <w:rsid w:val="00774373"/>
    <w:rsid w:val="007F5AC7"/>
    <w:rsid w:val="007F66D3"/>
    <w:rsid w:val="008152AE"/>
    <w:rsid w:val="00825428"/>
    <w:rsid w:val="008707E8"/>
    <w:rsid w:val="008D131F"/>
    <w:rsid w:val="00905AF1"/>
    <w:rsid w:val="00920D9B"/>
    <w:rsid w:val="0093470E"/>
    <w:rsid w:val="00976EC0"/>
    <w:rsid w:val="00980CB4"/>
    <w:rsid w:val="0098712A"/>
    <w:rsid w:val="00991C72"/>
    <w:rsid w:val="009B1821"/>
    <w:rsid w:val="00A0337F"/>
    <w:rsid w:val="00A33B0F"/>
    <w:rsid w:val="00A80DB0"/>
    <w:rsid w:val="00B16433"/>
    <w:rsid w:val="00B1729A"/>
    <w:rsid w:val="00C14B13"/>
    <w:rsid w:val="00C7745D"/>
    <w:rsid w:val="00CB2CD3"/>
    <w:rsid w:val="00CD6D15"/>
    <w:rsid w:val="00CD6E0E"/>
    <w:rsid w:val="00D06BB7"/>
    <w:rsid w:val="00D17D09"/>
    <w:rsid w:val="00D65829"/>
    <w:rsid w:val="00DB695F"/>
    <w:rsid w:val="00DE289A"/>
    <w:rsid w:val="00E26468"/>
    <w:rsid w:val="00E34798"/>
    <w:rsid w:val="00E676B3"/>
    <w:rsid w:val="00EE054F"/>
    <w:rsid w:val="00F02F16"/>
    <w:rsid w:val="00F70724"/>
    <w:rsid w:val="00F75A97"/>
    <w:rsid w:val="00FC079F"/>
    <w:rsid w:val="00FD119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C7B3FE"/>
  <w15:chartTrackingRefBased/>
  <w15:docId w15:val="{98BEFB01-D054-4E49-B4B0-F3644D584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autoRedefine/>
    <w:qFormat/>
    <w:rsid w:val="001A568A"/>
    <w:pPr>
      <w:jc w:val="both"/>
    </w:pPr>
    <w:rPr>
      <w:rFonts w:ascii="Arial Narrow" w:hAnsi="Arial Narrow"/>
      <w:sz w:val="22"/>
      <w:szCs w:val="24"/>
    </w:rPr>
  </w:style>
  <w:style w:type="paragraph" w:styleId="Titre1">
    <w:name w:val="heading 1"/>
    <w:basedOn w:val="Normal"/>
    <w:next w:val="Normal"/>
    <w:autoRedefine/>
    <w:qFormat/>
    <w:rsid w:val="00D17D09"/>
    <w:pPr>
      <w:keepNext/>
      <w:numPr>
        <w:numId w:val="1"/>
      </w:numPr>
      <w:pBdr>
        <w:bottom w:val="single" w:sz="4" w:space="1" w:color="808080"/>
      </w:pBdr>
      <w:spacing w:before="120" w:after="120"/>
      <w:outlineLvl w:val="0"/>
    </w:pPr>
    <w:rPr>
      <w:rFonts w:cs="Arial"/>
      <w:bCs/>
      <w:color w:val="808080"/>
      <w:kern w:val="32"/>
      <w:sz w:val="40"/>
      <w:szCs w:val="32"/>
    </w:rPr>
  </w:style>
  <w:style w:type="paragraph" w:styleId="Titre2">
    <w:name w:val="heading 2"/>
    <w:basedOn w:val="Normal"/>
    <w:next w:val="Normal"/>
    <w:autoRedefine/>
    <w:qFormat/>
    <w:rsid w:val="00E26468"/>
    <w:pPr>
      <w:keepNext/>
      <w:numPr>
        <w:ilvl w:val="1"/>
        <w:numId w:val="1"/>
      </w:numPr>
      <w:spacing w:before="120" w:after="120"/>
      <w:outlineLvl w:val="1"/>
    </w:pPr>
    <w:rPr>
      <w:rFonts w:cs="Arial"/>
      <w:bCs/>
      <w:iCs/>
      <w:color w:val="99CCFF"/>
      <w:sz w:val="36"/>
      <w:szCs w:val="28"/>
      <w:u w:val="thick" w:color="000000"/>
    </w:rPr>
  </w:style>
  <w:style w:type="paragraph" w:styleId="Titre3">
    <w:name w:val="heading 3"/>
    <w:aliases w:val="Résumé,Résumé Réno,PARAGRAPHE,1 - Exemple,Titre PARAGRAPHE,Titre 3-PARAGRAPHE"/>
    <w:basedOn w:val="Normal"/>
    <w:next w:val="Normal"/>
    <w:autoRedefine/>
    <w:qFormat/>
    <w:rsid w:val="00020E24"/>
    <w:pPr>
      <w:keepNext/>
      <w:numPr>
        <w:ilvl w:val="2"/>
        <w:numId w:val="1"/>
      </w:numPr>
      <w:spacing w:before="120" w:after="120"/>
      <w:outlineLvl w:val="2"/>
    </w:pPr>
    <w:rPr>
      <w:rFonts w:cs="Arial"/>
      <w:b/>
      <w:bCs/>
      <w:color w:val="000000"/>
      <w:sz w:val="28"/>
      <w:szCs w:val="26"/>
      <w:u w:val="single" w:color="99CCFF"/>
    </w:rPr>
  </w:style>
  <w:style w:type="paragraph" w:styleId="Titre4">
    <w:name w:val="heading 4"/>
    <w:basedOn w:val="Normal"/>
    <w:next w:val="Normal"/>
    <w:autoRedefine/>
    <w:qFormat/>
    <w:rsid w:val="00020E24"/>
    <w:pPr>
      <w:keepNext/>
      <w:numPr>
        <w:ilvl w:val="3"/>
        <w:numId w:val="1"/>
      </w:numPr>
      <w:spacing w:before="120"/>
      <w:outlineLvl w:val="3"/>
    </w:pPr>
    <w:rPr>
      <w:b/>
      <w:bCs/>
      <w:color w:val="99CCFF"/>
      <w:sz w:val="24"/>
      <w:szCs w:val="28"/>
      <w:u w:val="single" w:color="808080"/>
    </w:rPr>
  </w:style>
  <w:style w:type="paragraph" w:styleId="Titre5">
    <w:name w:val="heading 5"/>
    <w:aliases w:val="Sous rubrique"/>
    <w:basedOn w:val="Normal"/>
    <w:next w:val="Normal"/>
    <w:autoRedefine/>
    <w:qFormat/>
    <w:rsid w:val="00020E24"/>
    <w:pPr>
      <w:numPr>
        <w:ilvl w:val="4"/>
        <w:numId w:val="1"/>
      </w:numPr>
      <w:spacing w:before="120" w:after="120"/>
      <w:ind w:left="0" w:firstLine="0"/>
      <w:outlineLvl w:val="4"/>
    </w:pPr>
    <w:rPr>
      <w:bCs/>
      <w:i/>
      <w:iCs/>
      <w:color w:val="808080"/>
      <w:sz w:val="24"/>
      <w:szCs w:val="26"/>
      <w:u w:val="single" w:color="808080"/>
    </w:rPr>
  </w:style>
  <w:style w:type="paragraph" w:styleId="Titre6">
    <w:name w:val="heading 6"/>
    <w:basedOn w:val="Normal"/>
    <w:next w:val="Normal"/>
    <w:qFormat/>
    <w:pPr>
      <w:numPr>
        <w:ilvl w:val="5"/>
        <w:numId w:val="1"/>
      </w:numPr>
      <w:spacing w:before="240" w:after="60"/>
      <w:outlineLvl w:val="5"/>
    </w:pPr>
    <w:rPr>
      <w:rFonts w:ascii="Times New Roman" w:hAnsi="Times New Roman"/>
      <w:b/>
      <w:bCs/>
      <w:szCs w:val="22"/>
    </w:rPr>
  </w:style>
  <w:style w:type="paragraph" w:styleId="Titre7">
    <w:name w:val="heading 7"/>
    <w:basedOn w:val="Normal"/>
    <w:next w:val="Normal"/>
    <w:qFormat/>
    <w:pPr>
      <w:numPr>
        <w:ilvl w:val="6"/>
        <w:numId w:val="1"/>
      </w:numPr>
      <w:spacing w:before="240" w:after="60"/>
      <w:outlineLvl w:val="6"/>
    </w:pPr>
    <w:rPr>
      <w:rFonts w:ascii="Times New Roman" w:hAnsi="Times New Roman"/>
      <w:sz w:val="24"/>
    </w:rPr>
  </w:style>
  <w:style w:type="paragraph" w:styleId="Titre8">
    <w:name w:val="heading 8"/>
    <w:basedOn w:val="Normal"/>
    <w:next w:val="Normal"/>
    <w:autoRedefine/>
    <w:qFormat/>
    <w:rsid w:val="00020E24"/>
    <w:pPr>
      <w:keepNext/>
      <w:numPr>
        <w:ilvl w:val="7"/>
        <w:numId w:val="1"/>
      </w:numPr>
      <w:spacing w:before="120" w:after="120"/>
      <w:outlineLvl w:val="7"/>
    </w:pPr>
    <w:rPr>
      <w:b/>
      <w:color w:val="808080"/>
      <w:sz w:val="24"/>
      <w:u w:val="single"/>
    </w:rPr>
  </w:style>
  <w:style w:type="paragraph" w:styleId="Titre9">
    <w:name w:val="heading 9"/>
    <w:basedOn w:val="Normal"/>
    <w:next w:val="Normal"/>
    <w:autoRedefine/>
    <w:qFormat/>
    <w:pPr>
      <w:numPr>
        <w:ilvl w:val="8"/>
        <w:numId w:val="1"/>
      </w:numPr>
      <w:pBdr>
        <w:bottom w:val="single" w:sz="12" w:space="1" w:color="999999"/>
      </w:pBdr>
      <w:spacing w:before="240" w:after="120"/>
      <w:jc w:val="left"/>
      <w:outlineLvl w:val="8"/>
    </w:pPr>
    <w:rPr>
      <w:rFonts w:cs="Arial"/>
      <w:color w:val="808080"/>
      <w:sz w:val="7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introduction">
    <w:name w:val="introduction"/>
    <w:basedOn w:val="Normal"/>
    <w:autoRedefine/>
    <w:pPr>
      <w:spacing w:line="360" w:lineRule="auto"/>
    </w:pPr>
    <w:rPr>
      <w:rFonts w:ascii="Arial" w:hAnsi="Arial"/>
      <w:i/>
      <w:color w:val="808080"/>
    </w:rPr>
  </w:style>
  <w:style w:type="paragraph" w:styleId="Pieddepage">
    <w:name w:val="footer"/>
    <w:aliases w:val="Pied de page AO"/>
    <w:basedOn w:val="Normal"/>
    <w:link w:val="PieddepageCar"/>
    <w:autoRedefine/>
    <w:uiPriority w:val="99"/>
    <w:pPr>
      <w:pBdr>
        <w:top w:val="single" w:sz="4" w:space="1" w:color="808080"/>
      </w:pBdr>
      <w:tabs>
        <w:tab w:val="center" w:pos="4536"/>
        <w:tab w:val="right" w:pos="6804"/>
      </w:tabs>
    </w:pPr>
    <w:rPr>
      <w:color w:val="808080"/>
      <w:sz w:val="18"/>
    </w:rPr>
  </w:style>
  <w:style w:type="paragraph" w:styleId="En-ttedetabledesmatires">
    <w:name w:val="TOC Heading"/>
    <w:basedOn w:val="Titre1"/>
    <w:next w:val="Normal"/>
    <w:uiPriority w:val="39"/>
    <w:unhideWhenUsed/>
    <w:qFormat/>
    <w:rsid w:val="00FC079F"/>
    <w:pPr>
      <w:keepLines/>
      <w:numPr>
        <w:numId w:val="0"/>
      </w:numPr>
      <w:pBdr>
        <w:bottom w:val="none" w:sz="0" w:space="0" w:color="auto"/>
      </w:pBdr>
      <w:spacing w:before="240" w:after="0" w:line="259" w:lineRule="auto"/>
      <w:jc w:val="left"/>
      <w:outlineLvl w:val="9"/>
    </w:pPr>
    <w:rPr>
      <w:rFonts w:ascii="Calibri Light" w:hAnsi="Calibri Light" w:cs="Times New Roman"/>
      <w:bCs w:val="0"/>
      <w:color w:val="2F5496"/>
      <w:kern w:val="0"/>
      <w:sz w:val="32"/>
    </w:rPr>
  </w:style>
  <w:style w:type="paragraph" w:customStyle="1" w:styleId="Motscls">
    <w:name w:val="Mots clés"/>
    <w:basedOn w:val="Normal"/>
    <w:autoRedefine/>
    <w:rPr>
      <w:b/>
      <w:color w:val="99CCFF"/>
    </w:rPr>
  </w:style>
  <w:style w:type="paragraph" w:customStyle="1" w:styleId="P1">
    <w:name w:val="P 1"/>
    <w:basedOn w:val="Normal"/>
    <w:autoRedefine/>
    <w:pPr>
      <w:numPr>
        <w:numId w:val="2"/>
      </w:numPr>
      <w:spacing w:before="120"/>
    </w:pPr>
  </w:style>
  <w:style w:type="paragraph" w:customStyle="1" w:styleId="P2">
    <w:name w:val="P 2"/>
    <w:basedOn w:val="Normal"/>
    <w:autoRedefine/>
    <w:pPr>
      <w:numPr>
        <w:numId w:val="3"/>
      </w:numPr>
      <w:spacing w:before="120"/>
      <w:ind w:left="1021" w:hanging="454"/>
      <w:jc w:val="left"/>
    </w:pPr>
  </w:style>
  <w:style w:type="paragraph" w:customStyle="1" w:styleId="P3">
    <w:name w:val="P 3"/>
    <w:basedOn w:val="Normal"/>
    <w:autoRedefine/>
    <w:pPr>
      <w:numPr>
        <w:numId w:val="4"/>
      </w:numPr>
    </w:pPr>
  </w:style>
  <w:style w:type="paragraph" w:customStyle="1" w:styleId="Grasnoir">
    <w:name w:val="Gras noir"/>
    <w:basedOn w:val="Normal"/>
    <w:autoRedefine/>
    <w:rPr>
      <w:b/>
    </w:rPr>
  </w:style>
  <w:style w:type="paragraph" w:customStyle="1" w:styleId="grassoulign">
    <w:name w:val="gras souligné"/>
    <w:basedOn w:val="Normal"/>
    <w:autoRedefine/>
    <w:rPr>
      <w:b/>
      <w:u w:val="single"/>
    </w:rPr>
  </w:style>
  <w:style w:type="paragraph" w:customStyle="1" w:styleId="Italique">
    <w:name w:val="Italique"/>
    <w:basedOn w:val="Normal"/>
    <w:autoRedefine/>
    <w:rPr>
      <w:i/>
    </w:rPr>
  </w:style>
  <w:style w:type="paragraph" w:customStyle="1" w:styleId="Italiquesoulign">
    <w:name w:val="Italique souligné"/>
    <w:basedOn w:val="Normal"/>
    <w:autoRedefine/>
    <w:rPr>
      <w:i/>
      <w:u w:val="single"/>
    </w:rPr>
  </w:style>
  <w:style w:type="paragraph" w:customStyle="1" w:styleId="CHAPITRE">
    <w:name w:val="CHAPITRE"/>
    <w:basedOn w:val="Titre1"/>
    <w:autoRedefine/>
    <w:rsid w:val="00E26468"/>
    <w:pPr>
      <w:numPr>
        <w:numId w:val="0"/>
      </w:numPr>
      <w:pBdr>
        <w:bottom w:val="single" w:sz="8" w:space="1" w:color="808080"/>
      </w:pBdr>
      <w:jc w:val="left"/>
    </w:pPr>
    <w:rPr>
      <w:sz w:val="72"/>
      <w14:shadow w14:blurRad="50800" w14:dist="38100" w14:dir="2700000" w14:sx="100000" w14:sy="100000" w14:kx="0" w14:ky="0" w14:algn="tl">
        <w14:srgbClr w14:val="000000">
          <w14:alpha w14:val="60000"/>
        </w14:srgbClr>
      </w14:shadow>
    </w:rPr>
  </w:style>
  <w:style w:type="paragraph" w:customStyle="1" w:styleId="Entete">
    <w:name w:val="Entete"/>
    <w:basedOn w:val="Titre1"/>
    <w:autoRedefine/>
    <w:rsid w:val="00A80DB0"/>
    <w:pPr>
      <w:numPr>
        <w:numId w:val="0"/>
      </w:numPr>
      <w:pBdr>
        <w:bottom w:val="single" w:sz="4" w:space="1" w:color="999999"/>
      </w:pBdr>
      <w:spacing w:before="0" w:after="0"/>
      <w:jc w:val="right"/>
    </w:pPr>
    <w:rPr>
      <w:caps/>
      <w:sz w:val="20"/>
    </w:rPr>
  </w:style>
  <w:style w:type="paragraph" w:styleId="TM1">
    <w:name w:val="toc 1"/>
    <w:basedOn w:val="Normal"/>
    <w:next w:val="Normal"/>
    <w:autoRedefine/>
    <w:uiPriority w:val="39"/>
    <w:rsid w:val="00FC079F"/>
  </w:style>
  <w:style w:type="paragraph" w:styleId="TM2">
    <w:name w:val="toc 2"/>
    <w:basedOn w:val="Normal"/>
    <w:next w:val="Normal"/>
    <w:autoRedefine/>
    <w:uiPriority w:val="39"/>
    <w:rsid w:val="00FC079F"/>
    <w:pPr>
      <w:ind w:left="220"/>
    </w:pPr>
  </w:style>
  <w:style w:type="character" w:styleId="Lienhypertexte">
    <w:name w:val="Hyperlink"/>
    <w:uiPriority w:val="99"/>
    <w:unhideWhenUsed/>
    <w:rsid w:val="00FC079F"/>
    <w:rPr>
      <w:color w:val="0563C1"/>
      <w:u w:val="single"/>
    </w:rPr>
  </w:style>
  <w:style w:type="paragraph" w:customStyle="1" w:styleId="chapitre0">
    <w:name w:val="chapitre"/>
    <w:rsid w:val="00374963"/>
    <w:pPr>
      <w:pBdr>
        <w:left w:val="single" w:sz="12" w:space="30" w:color="666699"/>
      </w:pBdr>
      <w:ind w:left="708"/>
    </w:pPr>
    <w:rPr>
      <w:rFonts w:ascii="Agency FB" w:hAnsi="Agency FB"/>
      <w:b/>
      <w:color w:val="808080"/>
      <w:sz w:val="72"/>
      <w:szCs w:val="72"/>
    </w:rPr>
  </w:style>
  <w:style w:type="paragraph" w:styleId="En-tte">
    <w:name w:val="header"/>
    <w:basedOn w:val="Normal"/>
    <w:link w:val="En-tteCar"/>
    <w:rsid w:val="00606936"/>
    <w:pPr>
      <w:tabs>
        <w:tab w:val="center" w:pos="4536"/>
        <w:tab w:val="right" w:pos="9072"/>
      </w:tabs>
    </w:pPr>
  </w:style>
  <w:style w:type="character" w:customStyle="1" w:styleId="En-tteCar">
    <w:name w:val="En-tête Car"/>
    <w:link w:val="En-tte"/>
    <w:rsid w:val="00606936"/>
    <w:rPr>
      <w:rFonts w:ascii="Arial Narrow" w:hAnsi="Arial Narrow"/>
      <w:sz w:val="22"/>
      <w:szCs w:val="24"/>
    </w:rPr>
  </w:style>
  <w:style w:type="character" w:styleId="Numrodepage">
    <w:name w:val="page number"/>
    <w:rsid w:val="00606936"/>
  </w:style>
  <w:style w:type="character" w:customStyle="1" w:styleId="PieddepageCar">
    <w:name w:val="Pied de page Car"/>
    <w:aliases w:val="Pied de page AO Car"/>
    <w:link w:val="Pieddepage"/>
    <w:uiPriority w:val="99"/>
    <w:rsid w:val="00606936"/>
    <w:rPr>
      <w:rFonts w:ascii="Arial Narrow" w:hAnsi="Arial Narrow"/>
      <w:color w:val="808080"/>
      <w:sz w:val="18"/>
      <w:szCs w:val="24"/>
    </w:rPr>
  </w:style>
  <w:style w:type="paragraph" w:styleId="Paragraphedeliste">
    <w:name w:val="List Paragraph"/>
    <w:basedOn w:val="Normal"/>
    <w:uiPriority w:val="34"/>
    <w:qFormat/>
    <w:rsid w:val="0098712A"/>
    <w:pPr>
      <w:ind w:left="708"/>
    </w:pPr>
  </w:style>
  <w:style w:type="paragraph" w:customStyle="1" w:styleId="Puce1OK">
    <w:name w:val="Puce 1 OK"/>
    <w:basedOn w:val="Normal"/>
    <w:autoRedefine/>
    <w:rsid w:val="00312BAD"/>
    <w:pPr>
      <w:numPr>
        <w:numId w:val="6"/>
      </w:numPr>
    </w:pPr>
    <w:rPr>
      <w:rFonts w:ascii="Gill Sans MT" w:hAnsi="Gill Sans MT"/>
    </w:rPr>
  </w:style>
  <w:style w:type="character" w:styleId="Mentionnonrsolue">
    <w:name w:val="Unresolved Mention"/>
    <w:uiPriority w:val="99"/>
    <w:semiHidden/>
    <w:unhideWhenUsed/>
    <w:rsid w:val="00312BAD"/>
    <w:rPr>
      <w:color w:val="808080"/>
      <w:shd w:val="clear" w:color="auto" w:fill="E6E6E6"/>
    </w:rPr>
  </w:style>
  <w:style w:type="paragraph" w:styleId="TM3">
    <w:name w:val="toc 3"/>
    <w:basedOn w:val="Normal"/>
    <w:next w:val="Normal"/>
    <w:autoRedefine/>
    <w:uiPriority w:val="39"/>
    <w:rsid w:val="00312BAD"/>
    <w:pPr>
      <w:ind w:left="440"/>
    </w:pPr>
  </w:style>
  <w:style w:type="character" w:styleId="lev">
    <w:name w:val="Strong"/>
    <w:basedOn w:val="Policepardfaut"/>
    <w:qFormat/>
    <w:rsid w:val="00B16433"/>
    <w:rPr>
      <w:b/>
      <w:bCs/>
    </w:rPr>
  </w:style>
  <w:style w:type="paragraph" w:styleId="Textedebulles">
    <w:name w:val="Balloon Text"/>
    <w:basedOn w:val="Normal"/>
    <w:link w:val="TextedebullesCar"/>
    <w:rsid w:val="00150163"/>
    <w:rPr>
      <w:rFonts w:ascii="Segoe UI" w:hAnsi="Segoe UI" w:cs="Segoe UI"/>
      <w:sz w:val="18"/>
      <w:szCs w:val="18"/>
    </w:rPr>
  </w:style>
  <w:style w:type="character" w:customStyle="1" w:styleId="TextedebullesCar">
    <w:name w:val="Texte de bulles Car"/>
    <w:basedOn w:val="Policepardfaut"/>
    <w:link w:val="Textedebulles"/>
    <w:rsid w:val="00150163"/>
    <w:rPr>
      <w:rFonts w:ascii="Segoe UI" w:hAnsi="Segoe UI" w:cs="Segoe UI"/>
      <w:sz w:val="18"/>
      <w:szCs w:val="18"/>
    </w:rPr>
  </w:style>
  <w:style w:type="character" w:styleId="Accentuationlgre">
    <w:name w:val="Subtle Emphasis"/>
    <w:aliases w:val="texte cartouche"/>
    <w:basedOn w:val="Accentuation"/>
    <w:uiPriority w:val="19"/>
    <w:qFormat/>
    <w:rsid w:val="00043EA4"/>
    <w:rPr>
      <w:rFonts w:ascii="Arial Narrow" w:hAnsi="Arial Narrow"/>
      <w:i w:val="0"/>
      <w:iCs w:val="0"/>
      <w:color w:val="FFFFFF" w:themeColor="background1"/>
    </w:rPr>
  </w:style>
  <w:style w:type="character" w:styleId="Rfrenceintense">
    <w:name w:val="Intense Reference"/>
    <w:basedOn w:val="Policepardfaut"/>
    <w:uiPriority w:val="32"/>
    <w:qFormat/>
    <w:rsid w:val="00043EA4"/>
    <w:rPr>
      <w:b/>
      <w:bCs/>
      <w:smallCaps/>
      <w:color w:val="595959" w:themeColor="text1" w:themeTint="A6"/>
      <w:spacing w:val="5"/>
    </w:rPr>
  </w:style>
  <w:style w:type="paragraph" w:styleId="Lgende">
    <w:name w:val="caption"/>
    <w:basedOn w:val="Normal"/>
    <w:next w:val="Normal"/>
    <w:unhideWhenUsed/>
    <w:qFormat/>
    <w:rsid w:val="00043EA4"/>
    <w:pPr>
      <w:spacing w:after="200"/>
      <w:jc w:val="left"/>
    </w:pPr>
    <w:rPr>
      <w:i/>
      <w:iCs/>
      <w:color w:val="44546A" w:themeColor="text2"/>
      <w:sz w:val="18"/>
      <w:szCs w:val="18"/>
    </w:rPr>
  </w:style>
  <w:style w:type="paragraph" w:customStyle="1" w:styleId="Default">
    <w:name w:val="Default"/>
    <w:rsid w:val="00043EA4"/>
    <w:pPr>
      <w:autoSpaceDE w:val="0"/>
      <w:autoSpaceDN w:val="0"/>
      <w:adjustRightInd w:val="0"/>
    </w:pPr>
    <w:rPr>
      <w:rFonts w:ascii="Calibri" w:hAnsi="Calibri" w:cs="Calibri"/>
      <w:color w:val="000000"/>
      <w:sz w:val="24"/>
      <w:szCs w:val="24"/>
    </w:rPr>
  </w:style>
  <w:style w:type="character" w:styleId="Accentuation">
    <w:name w:val="Emphasis"/>
    <w:basedOn w:val="Policepardfaut"/>
    <w:qFormat/>
    <w:rsid w:val="00043EA4"/>
    <w:rPr>
      <w:i/>
      <w:iCs/>
    </w:rPr>
  </w:style>
  <w:style w:type="paragraph" w:customStyle="1" w:styleId="encartsbleu">
    <w:name w:val="encarts bleu"/>
    <w:basedOn w:val="Normal"/>
    <w:rsid w:val="00CB2CD3"/>
    <w:pPr>
      <w:jc w:val="left"/>
    </w:pPr>
    <w:rPr>
      <w:rFonts w:ascii="Gill Sans MT" w:hAnsi="Gill Sans MT"/>
      <w:b/>
      <w:bCs/>
      <w:i/>
      <w:iCs/>
      <w:noProof/>
      <w:color w:val="FFFFFF"/>
    </w:rPr>
  </w:style>
  <w:style w:type="paragraph" w:styleId="Sous-titre">
    <w:name w:val="Subtitle"/>
    <w:basedOn w:val="Normal"/>
    <w:next w:val="Normal"/>
    <w:link w:val="Sous-titreCar"/>
    <w:qFormat/>
    <w:rsid w:val="00CB2CD3"/>
    <w:pPr>
      <w:numPr>
        <w:ilvl w:val="1"/>
      </w:numPr>
      <w:spacing w:after="160"/>
      <w:jc w:val="left"/>
    </w:pPr>
    <w:rPr>
      <w:rFonts w:ascii="Calibri" w:hAnsi="Calibri"/>
      <w:color w:val="5A5A5A"/>
      <w:spacing w:val="15"/>
      <w:szCs w:val="22"/>
    </w:rPr>
  </w:style>
  <w:style w:type="character" w:customStyle="1" w:styleId="Sous-titreCar">
    <w:name w:val="Sous-titre Car"/>
    <w:basedOn w:val="Policepardfaut"/>
    <w:link w:val="Sous-titre"/>
    <w:rsid w:val="00CB2CD3"/>
    <w:rPr>
      <w:rFonts w:ascii="Calibri" w:hAnsi="Calibri"/>
      <w:color w:val="5A5A5A"/>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0.png"/><Relationship Id="rId26" Type="http://schemas.microsoft.com/office/2007/relationships/hdphoto" Target="media/hdphoto6.wdp"/><Relationship Id="rId3" Type="http://schemas.openxmlformats.org/officeDocument/2006/relationships/styles" Target="styles.xml"/><Relationship Id="rId21" Type="http://schemas.microsoft.com/office/2007/relationships/hdphoto" Target="media/hdphoto5.wdp"/><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6.jpeg"/><Relationship Id="rId17" Type="http://schemas.microsoft.com/office/2007/relationships/hdphoto" Target="media/hdphoto3.wdp"/><Relationship Id="rId25" Type="http://schemas.openxmlformats.org/officeDocument/2006/relationships/image" Target="media/image15.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4.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3.png"/><Relationship Id="rId28" Type="http://schemas.microsoft.com/office/2007/relationships/hdphoto" Target="media/hdphoto7.wdp"/><Relationship Id="rId36" Type="http://schemas.openxmlformats.org/officeDocument/2006/relationships/fontTable" Target="fontTable.xml"/><Relationship Id="rId10" Type="http://schemas.microsoft.com/office/2007/relationships/hdphoto" Target="media/hdphoto1.wdp"/><Relationship Id="rId19" Type="http://schemas.microsoft.com/office/2007/relationships/hdphoto" Target="media/hdphoto4.wdp"/><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2.png"/><Relationship Id="rId27" Type="http://schemas.openxmlformats.org/officeDocument/2006/relationships/image" Target="media/image16.png"/><Relationship Id="rId30" Type="http://schemas.microsoft.com/office/2007/relationships/hdphoto" Target="media/hdphoto8.wdp"/><Relationship Id="rId35" Type="http://schemas.openxmlformats.org/officeDocument/2006/relationships/footer" Target="footer3.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E:\Documents\grego\Facstory\Clients\LeLievre%20Couverture\Test\MT_TestLelievreCouverture_2017-11-3.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w6d/xIcj2Ho71K2GHGdJsG09WErysUn5atqgF2iS/zU=</DigestValue>
    </Reference>
    <Reference Type="http://www.w3.org/2000/09/xmldsig#Object" URI="#idOfficeObject">
      <DigestMethod Algorithm="http://www.w3.org/2001/04/xmlenc#sha256"/>
      <DigestValue>2LSrCDtwH00BgTXFKrR+qm9NC2/TCVghfiDL3tFBEI0=</DigestValue>
    </Reference>
    <Reference Type="http://uri.etsi.org/01903#SignedProperties" URI="#idSignedProperties">
      <Transforms>
        <Transform Algorithm="http://www.w3.org/TR/2001/REC-xml-c14n-20010315"/>
      </Transforms>
      <DigestMethod Algorithm="http://www.w3.org/2001/04/xmlenc#sha256"/>
      <DigestValue>wYjwYwO9eFphTae06A6Ysv6mBtj98BQePpwxjSXco7Q=</DigestValue>
    </Reference>
  </SignedInfo>
  <SignatureValue>GIX/SEWE45QwhsjSn+rh8/+Sqt2s5CaR9exSD47kItMWoiovi23B7kgRfStM6l4ouVKGicF625BA
hQSDskPi6xgw32liKJEuOSlMUjOqbeW1d7USlT9zQtqJAWE6hnfnYaY1VBpAaul6b3abFPxNRN3e
lquTSYHseP2jM8rrr8yqit02cWeZBXSvX4+y4eMgXXFsRqvMu+e+ip9uVIWuyxRG7X/hmu8N8UhN
zChfDa2T9ZdJE+Idvfy7bcnosIDbYieUQmLUrB4mdPCfXuXjDoUE53ojdQRicw5eg2lKsxIx3sOz
XLEGg6/VNguA04swZ1BhOyan4Wrmlm6O2do94g==</SignatureValue>
  <KeyInfo>
    <X509Data>
      <X509Certificate>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</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Transform>
          <Transform Algorithm="http://www.w3.org/TR/2001/REC-xml-c14n-20010315"/>
        </Transforms>
        <DigestMethod Algorithm="http://www.w3.org/2001/04/xmlenc#sha256"/>
        <DigestValue>0gXjsJ9Ls92sE292jGXkM4NFMsSzzwfRMe3CmeW9BdU=</DigestValue>
      </Reference>
      <Reference URI="/word/_rels/numbering.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jgGVxY1isTeIlOHGzG2npo9rcRmgGld67NUJYwc21Nk=</DigestValue>
      </Reference>
      <Reference URI="/word/_rels/settings.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rnGZdhqXH0sktvE6jj+9nuRmSSubGYKCKBCptQsm7oU=</DigestValue>
      </Reference>
      <Reference URI="/word/document.xml?ContentType=application/vnd.openxmlformats-officedocument.wordprocessingml.document.main+xml">
        <DigestMethod Algorithm="http://www.w3.org/2001/04/xmlenc#sha256"/>
        <DigestValue>P+1T+mBpCNqMjp05pCX6GH65TKJf60xg6aCGcuHINNY=</DigestValue>
      </Reference>
      <Reference URI="/word/endnotes.xml?ContentType=application/vnd.openxmlformats-officedocument.wordprocessingml.endnotes+xml">
        <DigestMethod Algorithm="http://www.w3.org/2001/04/xmlenc#sha256"/>
        <DigestValue>gYGWoT58jj0ENLbmIKnvRyQFYH40ncQ+KqsL8cGvWwE=</DigestValue>
      </Reference>
      <Reference URI="/word/fontTable.xml?ContentType=application/vnd.openxmlformats-officedocument.wordprocessingml.fontTable+xml">
        <DigestMethod Algorithm="http://www.w3.org/2001/04/xmlenc#sha256"/>
        <DigestValue>pvCf5/UTKkdGbr9Ug1KGKBY9OJlRoo1gEvUD+WTiA+k=</DigestValue>
      </Reference>
      <Reference URI="/word/footer1.xml?ContentType=application/vnd.openxmlformats-officedocument.wordprocessingml.footer+xml">
        <DigestMethod Algorithm="http://www.w3.org/2001/04/xmlenc#sha256"/>
        <DigestValue>XGoq6vMmkjTsjdheycnn9Z11E6jUBJtSeEa5bQKJOE8=</DigestValue>
      </Reference>
      <Reference URI="/word/footer2.xml?ContentType=application/vnd.openxmlformats-officedocument.wordprocessingml.footer+xml">
        <DigestMethod Algorithm="http://www.w3.org/2001/04/xmlenc#sha256"/>
        <DigestValue>q2uZvqXRPKJCuHyN8aiIWEpD3tZkZljUZkqBSZ5P3RY=</DigestValue>
      </Reference>
      <Reference URI="/word/footer3.xml?ContentType=application/vnd.openxmlformats-officedocument.wordprocessingml.footer+xml">
        <DigestMethod Algorithm="http://www.w3.org/2001/04/xmlenc#sha256"/>
        <DigestValue>zi2ioYbyKtWv4b7d70qwNfFucEH+w9u35QJj4heC+bE=</DigestValue>
      </Reference>
      <Reference URI="/word/footnotes.xml?ContentType=application/vnd.openxmlformats-officedocument.wordprocessingml.footnotes+xml">
        <DigestMethod Algorithm="http://www.w3.org/2001/04/xmlenc#sha256"/>
        <DigestValue>9xElYAXhPFgRMX+QA+VANzdlsslMJ8msUVohsgo1AQI=</DigestValue>
      </Reference>
      <Reference URI="/word/header1.xml?ContentType=application/vnd.openxmlformats-officedocument.wordprocessingml.header+xml">
        <DigestMethod Algorithm="http://www.w3.org/2001/04/xmlenc#sha256"/>
        <DigestValue>32SSH1b8qGNRps97wFfpio3yvalqREF/PjQlT6VPOA0=</DigestValue>
      </Reference>
      <Reference URI="/word/media/hdphoto1.wdp?ContentType=image/vnd.ms-photo">
        <DigestMethod Algorithm="http://www.w3.org/2001/04/xmlenc#sha256"/>
        <DigestValue>6L3WJWv3m4dx1d+D5bWc98TqaaCKg6dbW3oODOEq36I=</DigestValue>
      </Reference>
      <Reference URI="/word/media/hdphoto2.wdp?ContentType=image/vnd.ms-photo">
        <DigestMethod Algorithm="http://www.w3.org/2001/04/xmlenc#sha256"/>
        <DigestValue>CXtEVWmIOc3PRQSO/F+dyi+cm4xIOAq3vgnA9OIfm7A=</DigestValue>
      </Reference>
      <Reference URI="/word/media/hdphoto3.wdp?ContentType=image/vnd.ms-photo">
        <DigestMethod Algorithm="http://www.w3.org/2001/04/xmlenc#sha256"/>
        <DigestValue>ouH0+lnQwsdGkSykWIxZ+pECgtC37vOvDOVJyocCHag=</DigestValue>
      </Reference>
      <Reference URI="/word/media/hdphoto4.wdp?ContentType=image/vnd.ms-photo">
        <DigestMethod Algorithm="http://www.w3.org/2001/04/xmlenc#sha256"/>
        <DigestValue>drWL535s5ERT6JUExfLP3Xen9qdDyRtfNg8GX8Ebr0k=</DigestValue>
      </Reference>
      <Reference URI="/word/media/hdphoto5.wdp?ContentType=image/vnd.ms-photo">
        <DigestMethod Algorithm="http://www.w3.org/2001/04/xmlenc#sha256"/>
        <DigestValue>lEqEXFizzTbR9cQF2jNIyOUvxrLxKVdv5Bik16pN8Ts=</DigestValue>
      </Reference>
      <Reference URI="/word/media/hdphoto6.wdp?ContentType=image/vnd.ms-photo">
        <DigestMethod Algorithm="http://www.w3.org/2001/04/xmlenc#sha256"/>
        <DigestValue>qHHeWrnL7RMT1y3O4BAW07NYKfwuG/qi/9GhnBEVo/k=</DigestValue>
      </Reference>
      <Reference URI="/word/media/hdphoto7.wdp?ContentType=image/vnd.ms-photo">
        <DigestMethod Algorithm="http://www.w3.org/2001/04/xmlenc#sha256"/>
        <DigestValue>bylTf8WXDi5LhLuoEbMd6Q1WkhDVMhNqzVLbgpxFOyU=</DigestValue>
      </Reference>
      <Reference URI="/word/media/hdphoto8.wdp?ContentType=image/vnd.ms-photo">
        <DigestMethod Algorithm="http://www.w3.org/2001/04/xmlenc#sha256"/>
        <DigestValue>RJCafTdjhGa4WVwXQrIbs9COX53FFXv5BQ4j5NHmibk=</DigestValue>
      </Reference>
      <Reference URI="/word/media/image1.png?ContentType=image/png">
        <DigestMethod Algorithm="http://www.w3.org/2001/04/xmlenc#sha256"/>
        <DigestValue>Qnm8F3bOwCv8ghZmhR++NOEqNpN6eR5FhSdhAV0dKDk=</DigestValue>
      </Reference>
      <Reference URI="/word/media/image10.png?ContentType=image/png">
        <DigestMethod Algorithm="http://www.w3.org/2001/04/xmlenc#sha256"/>
        <DigestValue>CiiLuynRDzqwAfJQF4CL8tpddN0E3SeXqrFYeYkPrpI=</DigestValue>
      </Reference>
      <Reference URI="/word/media/image11.png?ContentType=image/png">
        <DigestMethod Algorithm="http://www.w3.org/2001/04/xmlenc#sha256"/>
        <DigestValue>WsPTrwZBsprOpLrSiBoW6ZkRRDS6X1V9rICXXt3MuK8=</DigestValue>
      </Reference>
      <Reference URI="/word/media/image12.png?ContentType=image/png">
        <DigestMethod Algorithm="http://www.w3.org/2001/04/xmlenc#sha256"/>
        <DigestValue>n451bDKcIQUwjoEy+Wy6AeSskZE7S+5swJICMb316hg=</DigestValue>
      </Reference>
      <Reference URI="/word/media/image13.png?ContentType=image/png">
        <DigestMethod Algorithm="http://www.w3.org/2001/04/xmlenc#sha256"/>
        <DigestValue>CiiLuynRDzqwAfJQF4CL8tpddN0E3SeXqrFYeYkPrpI=</DigestValue>
      </Reference>
      <Reference URI="/word/media/image14.png?ContentType=image/png">
        <DigestMethod Algorithm="http://www.w3.org/2001/04/xmlenc#sha256"/>
        <DigestValue>WsPTrwZBsprOpLrSiBoW6ZkRRDS6X1V9rICXXt3MuK8=</DigestValue>
      </Reference>
      <Reference URI="/word/media/image15.png?ContentType=image/png">
        <DigestMethod Algorithm="http://www.w3.org/2001/04/xmlenc#sha256"/>
        <DigestValue>T9LeCNSSzBS5CUCH+QNiy+aoLL/dCNydGz2zMbEqlOE=</DigestValue>
      </Reference>
      <Reference URI="/word/media/image16.png?ContentType=image/png">
        <DigestMethod Algorithm="http://www.w3.org/2001/04/xmlenc#sha256"/>
        <DigestValue>yvKFHuBA5ivI1Jnw8qioLLg1JHQDURamcF3ZWZHVR4A=</DigestValue>
      </Reference>
      <Reference URI="/word/media/image17.png?ContentType=image/png">
        <DigestMethod Algorithm="http://www.w3.org/2001/04/xmlenc#sha256"/>
        <DigestValue>rJGORyKq0AhhC0fyZWow5Vzbk1DL10Jr4w1TboP6gxQ=</DigestValue>
      </Reference>
      <Reference URI="/word/media/image18.jpeg?ContentType=image/jpeg">
        <DigestMethod Algorithm="http://www.w3.org/2001/04/xmlenc#sha256"/>
        <DigestValue>7kAJD28sCGwIQpR3l8JG6EXI1VBeNdSnjyZOFglbd7A=</DigestValue>
      </Reference>
      <Reference URI="/word/media/image2.png?ContentType=image/png">
        <DigestMethod Algorithm="http://www.w3.org/2001/04/xmlenc#sha256"/>
        <DigestValue>yOSpzPSIdNN2Lu6X58G3hivts3fIEukvbe6BqXU7G2Q=</DigestValue>
      </Reference>
      <Reference URI="/word/media/image3.jpeg?ContentType=image/jpeg">
        <DigestMethod Algorithm="http://www.w3.org/2001/04/xmlenc#sha256"/>
        <DigestValue>LCCwwly50mTQWC51OKcCidfpSqcc8vX9xCw7pI5ibMQ=</DigestValue>
      </Reference>
      <Reference URI="/word/media/image4.png?ContentType=image/png">
        <DigestMethod Algorithm="http://www.w3.org/2001/04/xmlenc#sha256"/>
        <DigestValue>yrMyBg8PeLojYvqKcV/u1Tei+/97YurniTJj2bweOog=</DigestValue>
      </Reference>
      <Reference URI="/word/media/image5.jpeg?ContentType=image/jpeg">
        <DigestMethod Algorithm="http://www.w3.org/2001/04/xmlenc#sha256"/>
        <DigestValue>ARcjPZmDGDVncR0lvzvHkgQPxiy6h8UEGhM4JgDiJ3A=</DigestValue>
      </Reference>
      <Reference URI="/word/media/image6.jpeg?ContentType=image/jpeg">
        <DigestMethod Algorithm="http://www.w3.org/2001/04/xmlenc#sha256"/>
        <DigestValue>zBWsluIyu/pShYgmTu6yT6/YJC39YXRocqHkKXJQqHY=</DigestValue>
      </Reference>
      <Reference URI="/word/media/image7.jpeg?ContentType=image/jpeg">
        <DigestMethod Algorithm="http://www.w3.org/2001/04/xmlenc#sha256"/>
        <DigestValue>X4gQTVkvb2uUYjexjjlL1L5RzpWDoRuuTwuNeo3Q01s=</DigestValue>
      </Reference>
      <Reference URI="/word/media/image8.png?ContentType=image/png">
        <DigestMethod Algorithm="http://www.w3.org/2001/04/xmlenc#sha256"/>
        <DigestValue>tnzU42Si/iXrEM7WpyOJdrnYdHHyvTYoiCtK19AD4iA=</DigestValue>
      </Reference>
      <Reference URI="/word/media/image9.png?ContentType=image/png">
        <DigestMethod Algorithm="http://www.w3.org/2001/04/xmlenc#sha256"/>
        <DigestValue>n451bDKcIQUwjoEy+Wy6AeSskZE7S+5swJICMb316hg=</DigestValue>
      </Reference>
      <Reference URI="/word/numbering.xml?ContentType=application/vnd.openxmlformats-officedocument.wordprocessingml.numbering+xml">
        <DigestMethod Algorithm="http://www.w3.org/2001/04/xmlenc#sha256"/>
        <DigestValue>AVhvYwD32m6O3WEQjiBqfw6vuNDjhy40FpUEL4lDEvk=</DigestValue>
      </Reference>
      <Reference URI="/word/settings.xml?ContentType=application/vnd.openxmlformats-officedocument.wordprocessingml.settings+xml">
        <DigestMethod Algorithm="http://www.w3.org/2001/04/xmlenc#sha256"/>
        <DigestValue>dGQuhOE4cnwwUGq++28qmh/sZ/0NhS+IkyiZQXp6XO8=</DigestValue>
      </Reference>
      <Reference URI="/word/styles.xml?ContentType=application/vnd.openxmlformats-officedocument.wordprocessingml.styles+xml">
        <DigestMethod Algorithm="http://www.w3.org/2001/04/xmlenc#sha256"/>
        <DigestValue>jKk6+We0s7KBz8vsfkJB2q0H6TlwDCI19E9uyuBB/XQ=</DigestValue>
      </Reference>
      <Reference URI="/word/theme/theme1.xml?ContentType=application/vnd.openxmlformats-officedocument.theme+xml">
        <DigestMethod Algorithm="http://www.w3.org/2001/04/xmlenc#sha256"/>
        <DigestValue>G2osHU0MSxUwlsMN4XAi3ic2VlAdbTzKkZcPYy5/ZiM=</DigestValue>
      </Reference>
      <Reference URI="/word/webSettings.xml?ContentType=application/vnd.openxmlformats-officedocument.wordprocessingml.webSettings+xml">
        <DigestMethod Algorithm="http://www.w3.org/2001/04/xmlenc#sha256"/>
        <DigestValue>fk4BMdmhMlxIbNFFvKW7tq29TrqupvKhZeNSSoPKw5Q=</DigestValue>
      </Reference>
    </Manifest>
    <SignatureProperties>
      <SignatureProperty Id="idSignatureTime" Target="#idPackageSignature">
        <mdssi:SignatureTime xmlns:mdssi="http://schemas.openxmlformats.org/package/2006/digital-signature">
          <mdssi:Format>YYYY-MM-DDThh:mm:ssTZD</mdssi:Format>
          <mdssi:Value>2019-03-20T08:43:30Z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Le copyright</SignatureComments>
          <WindowsVersion>10.0</WindowsVersion>
          <OfficeVersion>16.0.11328/16</OfficeVersion>
          <ApplicationVersion>16.0.11328</ApplicationVersion>
          <Monitors>3</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InfoV2 xmlns="http://schemas.microsoft.com/office/2006/digsig">
          <Address1>21 rue de la libération</Address1>
          <Address2/>
        </SignatureInfoV2>
      </SignatureProperty>
    </SignatureProperties>
  </Object>
  <Object>
    <xd:QualifyingProperties xmlns:xd="http://uri.etsi.org/01903/v1.3.2#" Target="#idPackageSignature">
      <xd:SignedProperties Id="idSignedProperties">
        <xd:SignedSignatureProperties>
          <xd:SigningTime>2019-03-20T08:43:30Z</xd:SigningTime>
          <xd:SigningCertificate>
            <xd:Cert>
              <xd:CertDigest>
                <DigestMethod Algorithm="http://www.w3.org/2001/04/xmlenc#sha256"/>
                <DigestValue>g2Ig3lH4P9WGj7off3ikkk71ffPSaYZDRfFXZsNWfSc=</DigestValue>
              </xd:CertDigest>
              <xd:IssuerSerial>
                <X509IssuerName>DC=net + DC=windows + CN=MS-Organization-Access + OU=82dbaca4-3e81-46ca-9c73-0950c1eaca97</X509IssuerName>
                <X509SerialNumber>63777405262170850254717250684773376795</X509SerialNumber>
              </xd:IssuerSerial>
            </xd:Cert>
          </xd:SigningCertificate>
          <xd:SignaturePolicyIdentifier>
            <xd:SignaturePolicyImplied/>
          </xd:SignaturePolicyIdentifier>
          <xd:SignatureProductionPlace>
            <xd:City>pipriac</xd:City>
            <xd:StateOrProvince/>
            <xd:PostalCode/>
            <xd:CountryName>france</xd:CountryName>
          </xd:SignatureProductionPlace>
          <xd:SignerRole>
            <xd:ClaimedRoles>
              <xd:ClaimedRole>gérant FactStory</xd:ClaimedRole>
            </xd:ClaimedRoles>
          </xd:SignerRole>
        </xd:SignedSignatureProperties>
        <xd:SignedDataObjectProperties>
          <xd:CommitmentTypeIndication>
            <xd:CommitmentTypeId>
              <xd:Identifier>http://uri.etsi.org/01903/v1.2.2#ProofOfOrigin</xd:Identifier>
              <xd:Description>A créé et approuvé ce document</xd:Description>
            </xd:CommitmentTypeId>
            <xd:AllSignedDataObjects/>
            <xd:CommitmentTypeQualifiers>
              <xd:CommitmentTypeQualifier>Le copyright</xd:CommitmentTypeQualifier>
            </xd:CommitmentTypeQualifiers>
          </xd:CommitmentTypeIndication>
        </xd:SignedDataObjectProperties>
      </xd: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81760F-213A-468B-B705-3ECCD9FAA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MT_TestLelievreCouverture_2017-11-3.dot</Template>
  <TotalTime>50</TotalTime>
  <Pages>11</Pages>
  <Words>1540</Words>
  <Characters>8476</Characters>
  <Application>Microsoft Office Word</Application>
  <DocSecurity>0</DocSecurity>
  <Lines>70</Lines>
  <Paragraphs>19</Paragraphs>
  <ScaleCrop>false</ScaleCrop>
  <HeadingPairs>
    <vt:vector size="2" baseType="variant">
      <vt:variant>
        <vt:lpstr>Titre</vt:lpstr>
      </vt:variant>
      <vt:variant>
        <vt:i4>1</vt:i4>
      </vt:variant>
    </vt:vector>
  </HeadingPairs>
  <TitlesOfParts>
    <vt:vector size="1" baseType="lpstr">
      <vt:lpstr>1</vt:lpstr>
    </vt:vector>
  </TitlesOfParts>
  <Company>CGEA Onyx</Company>
  <LinksUpToDate>false</LinksUpToDate>
  <CharactersWithSpaces>9997</CharactersWithSpaces>
  <SharedDoc>false</SharedDoc>
  <HLinks>
    <vt:vector size="90" baseType="variant">
      <vt:variant>
        <vt:i4>5701684</vt:i4>
      </vt:variant>
      <vt:variant>
        <vt:i4>84</vt:i4>
      </vt:variant>
      <vt:variant>
        <vt:i4>0</vt:i4>
      </vt:variant>
      <vt:variant>
        <vt:i4>5</vt:i4>
      </vt:variant>
      <vt:variant>
        <vt:lpwstr>mailto:vincent.lamour@roquet.fr</vt:lpwstr>
      </vt:variant>
      <vt:variant>
        <vt:lpwstr/>
      </vt:variant>
      <vt:variant>
        <vt:i4>5177401</vt:i4>
      </vt:variant>
      <vt:variant>
        <vt:i4>81</vt:i4>
      </vt:variant>
      <vt:variant>
        <vt:i4>0</vt:i4>
      </vt:variant>
      <vt:variant>
        <vt:i4>5</vt:i4>
      </vt:variant>
      <vt:variant>
        <vt:lpwstr>mailto:nicolas.panizza@roquet.fr</vt:lpwstr>
      </vt:variant>
      <vt:variant>
        <vt:lpwstr/>
      </vt:variant>
      <vt:variant>
        <vt:i4>1441844</vt:i4>
      </vt:variant>
      <vt:variant>
        <vt:i4>74</vt:i4>
      </vt:variant>
      <vt:variant>
        <vt:i4>0</vt:i4>
      </vt:variant>
      <vt:variant>
        <vt:i4>5</vt:i4>
      </vt:variant>
      <vt:variant>
        <vt:lpwstr/>
      </vt:variant>
      <vt:variant>
        <vt:lpwstr>_Toc497242382</vt:lpwstr>
      </vt:variant>
      <vt:variant>
        <vt:i4>1441844</vt:i4>
      </vt:variant>
      <vt:variant>
        <vt:i4>68</vt:i4>
      </vt:variant>
      <vt:variant>
        <vt:i4>0</vt:i4>
      </vt:variant>
      <vt:variant>
        <vt:i4>5</vt:i4>
      </vt:variant>
      <vt:variant>
        <vt:lpwstr/>
      </vt:variant>
      <vt:variant>
        <vt:lpwstr>_Toc497242381</vt:lpwstr>
      </vt:variant>
      <vt:variant>
        <vt:i4>1441844</vt:i4>
      </vt:variant>
      <vt:variant>
        <vt:i4>62</vt:i4>
      </vt:variant>
      <vt:variant>
        <vt:i4>0</vt:i4>
      </vt:variant>
      <vt:variant>
        <vt:i4>5</vt:i4>
      </vt:variant>
      <vt:variant>
        <vt:lpwstr/>
      </vt:variant>
      <vt:variant>
        <vt:lpwstr>_Toc497242380</vt:lpwstr>
      </vt:variant>
      <vt:variant>
        <vt:i4>1638452</vt:i4>
      </vt:variant>
      <vt:variant>
        <vt:i4>56</vt:i4>
      </vt:variant>
      <vt:variant>
        <vt:i4>0</vt:i4>
      </vt:variant>
      <vt:variant>
        <vt:i4>5</vt:i4>
      </vt:variant>
      <vt:variant>
        <vt:lpwstr/>
      </vt:variant>
      <vt:variant>
        <vt:lpwstr>_Toc497242379</vt:lpwstr>
      </vt:variant>
      <vt:variant>
        <vt:i4>1638452</vt:i4>
      </vt:variant>
      <vt:variant>
        <vt:i4>50</vt:i4>
      </vt:variant>
      <vt:variant>
        <vt:i4>0</vt:i4>
      </vt:variant>
      <vt:variant>
        <vt:i4>5</vt:i4>
      </vt:variant>
      <vt:variant>
        <vt:lpwstr/>
      </vt:variant>
      <vt:variant>
        <vt:lpwstr>_Toc497242378</vt:lpwstr>
      </vt:variant>
      <vt:variant>
        <vt:i4>1638452</vt:i4>
      </vt:variant>
      <vt:variant>
        <vt:i4>44</vt:i4>
      </vt:variant>
      <vt:variant>
        <vt:i4>0</vt:i4>
      </vt:variant>
      <vt:variant>
        <vt:i4>5</vt:i4>
      </vt:variant>
      <vt:variant>
        <vt:lpwstr/>
      </vt:variant>
      <vt:variant>
        <vt:lpwstr>_Toc497242377</vt:lpwstr>
      </vt:variant>
      <vt:variant>
        <vt:i4>1638452</vt:i4>
      </vt:variant>
      <vt:variant>
        <vt:i4>38</vt:i4>
      </vt:variant>
      <vt:variant>
        <vt:i4>0</vt:i4>
      </vt:variant>
      <vt:variant>
        <vt:i4>5</vt:i4>
      </vt:variant>
      <vt:variant>
        <vt:lpwstr/>
      </vt:variant>
      <vt:variant>
        <vt:lpwstr>_Toc497242376</vt:lpwstr>
      </vt:variant>
      <vt:variant>
        <vt:i4>1638452</vt:i4>
      </vt:variant>
      <vt:variant>
        <vt:i4>32</vt:i4>
      </vt:variant>
      <vt:variant>
        <vt:i4>0</vt:i4>
      </vt:variant>
      <vt:variant>
        <vt:i4>5</vt:i4>
      </vt:variant>
      <vt:variant>
        <vt:lpwstr/>
      </vt:variant>
      <vt:variant>
        <vt:lpwstr>_Toc497242375</vt:lpwstr>
      </vt:variant>
      <vt:variant>
        <vt:i4>1638452</vt:i4>
      </vt:variant>
      <vt:variant>
        <vt:i4>26</vt:i4>
      </vt:variant>
      <vt:variant>
        <vt:i4>0</vt:i4>
      </vt:variant>
      <vt:variant>
        <vt:i4>5</vt:i4>
      </vt:variant>
      <vt:variant>
        <vt:lpwstr/>
      </vt:variant>
      <vt:variant>
        <vt:lpwstr>_Toc497242374</vt:lpwstr>
      </vt:variant>
      <vt:variant>
        <vt:i4>1638452</vt:i4>
      </vt:variant>
      <vt:variant>
        <vt:i4>20</vt:i4>
      </vt:variant>
      <vt:variant>
        <vt:i4>0</vt:i4>
      </vt:variant>
      <vt:variant>
        <vt:i4>5</vt:i4>
      </vt:variant>
      <vt:variant>
        <vt:lpwstr/>
      </vt:variant>
      <vt:variant>
        <vt:lpwstr>_Toc497242373</vt:lpwstr>
      </vt:variant>
      <vt:variant>
        <vt:i4>1638452</vt:i4>
      </vt:variant>
      <vt:variant>
        <vt:i4>14</vt:i4>
      </vt:variant>
      <vt:variant>
        <vt:i4>0</vt:i4>
      </vt:variant>
      <vt:variant>
        <vt:i4>5</vt:i4>
      </vt:variant>
      <vt:variant>
        <vt:lpwstr/>
      </vt:variant>
      <vt:variant>
        <vt:lpwstr>_Toc497242372</vt:lpwstr>
      </vt:variant>
      <vt:variant>
        <vt:i4>1638452</vt:i4>
      </vt:variant>
      <vt:variant>
        <vt:i4>8</vt:i4>
      </vt:variant>
      <vt:variant>
        <vt:i4>0</vt:i4>
      </vt:variant>
      <vt:variant>
        <vt:i4>5</vt:i4>
      </vt:variant>
      <vt:variant>
        <vt:lpwstr/>
      </vt:variant>
      <vt:variant>
        <vt:lpwstr>_Toc497242371</vt:lpwstr>
      </vt:variant>
      <vt:variant>
        <vt:i4>1638452</vt:i4>
      </vt:variant>
      <vt:variant>
        <vt:i4>2</vt:i4>
      </vt:variant>
      <vt:variant>
        <vt:i4>0</vt:i4>
      </vt:variant>
      <vt:variant>
        <vt:i4>5</vt:i4>
      </vt:variant>
      <vt:variant>
        <vt:lpwstr/>
      </vt:variant>
      <vt:variant>
        <vt:lpwstr>_Toc497242370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User;gregory.pacaud@factstory.net</dc:creator>
  <cp:keywords>Exemple mémoire technique réponse appels d'offres moyens humains</cp:keywords>
  <dc:description/>
  <cp:lastModifiedBy>Grégory PACAUD</cp:lastModifiedBy>
  <cp:revision>42</cp:revision>
  <cp:lastPrinted>2017-11-03T14:28:00Z</cp:lastPrinted>
  <dcterms:created xsi:type="dcterms:W3CDTF">2019-03-20T07:49:00Z</dcterms:created>
  <dcterms:modified xsi:type="dcterms:W3CDTF">2019-03-20T08:41:00Z</dcterms:modified>
</cp:coreProperties>
</file>